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434" w:rsidRDefault="001A1434" w:rsidP="003C10F1">
      <w:pPr>
        <w:pStyle w:val="Style1"/>
        <w:spacing w:after="0" w:line="288" w:lineRule="auto"/>
        <w:jc w:val="center"/>
        <w:rPr>
          <w:b/>
          <w:color w:val="1F497D"/>
        </w:rPr>
      </w:pPr>
      <w:bookmarkStart w:id="0" w:name="_GoBack"/>
      <w:bookmarkEnd w:id="0"/>
      <w:r w:rsidRPr="00CC091A">
        <w:rPr>
          <w:b/>
          <w:color w:val="1F497D"/>
        </w:rPr>
        <w:t>PHẦN I</w:t>
      </w:r>
    </w:p>
    <w:p w:rsidR="001A1434" w:rsidRPr="00CC091A" w:rsidRDefault="001A1434" w:rsidP="00F74E24">
      <w:pPr>
        <w:pStyle w:val="Style1"/>
        <w:spacing w:line="288" w:lineRule="auto"/>
        <w:jc w:val="center"/>
        <w:rPr>
          <w:b/>
          <w:color w:val="1F497D"/>
        </w:rPr>
      </w:pPr>
      <w:r w:rsidRPr="00CC091A">
        <w:rPr>
          <w:b/>
          <w:color w:val="1F497D"/>
        </w:rPr>
        <w:t xml:space="preserve"> ĐẶT VẤN ĐỀ</w:t>
      </w:r>
    </w:p>
    <w:p w:rsidR="001A1434" w:rsidRPr="00D1453B" w:rsidRDefault="001A1434" w:rsidP="009F7939">
      <w:pPr>
        <w:pStyle w:val="Style1"/>
        <w:numPr>
          <w:ilvl w:val="0"/>
          <w:numId w:val="4"/>
        </w:numPr>
        <w:spacing w:line="288" w:lineRule="auto"/>
        <w:jc w:val="both"/>
        <w:rPr>
          <w:b/>
          <w:color w:val="7030A0"/>
          <w:lang w:val="pt-BR"/>
        </w:rPr>
      </w:pPr>
      <w:r w:rsidRPr="00D1453B">
        <w:rPr>
          <w:b/>
          <w:color w:val="7030A0"/>
          <w:lang w:val="pt-BR"/>
        </w:rPr>
        <w:t>Lí do chọn đề tài:</w:t>
      </w:r>
    </w:p>
    <w:p w:rsidR="001A1434" w:rsidRPr="00D1453B" w:rsidRDefault="001A1434" w:rsidP="009F7939">
      <w:pPr>
        <w:pStyle w:val="Style1"/>
        <w:spacing w:line="288" w:lineRule="auto"/>
        <w:ind w:firstLine="360"/>
        <w:jc w:val="both"/>
        <w:rPr>
          <w:lang w:val="pt-BR"/>
        </w:rPr>
      </w:pPr>
      <w:r w:rsidRPr="00D1453B">
        <w:rPr>
          <w:lang w:val="pt-BR"/>
        </w:rPr>
        <w:t>Bác Hồ đã dạy: “Tiếng nói là thứ của cải vô cùng lâu dời và vô cùng quý báu của dân tộc, chúng ta phải giữ gìn nó, quý trọng nó.” Ngôn ngữ có vai trò to lớn trong sự hình thành và phát triển nhân cách của trẻ em. Ngôn ngữ là phương tiện giữ gìn bảo tồn, truyền đạt và phát triển những kinh nghiệm lịch sử và phát triển xã hội của loài người.</w:t>
      </w:r>
    </w:p>
    <w:p w:rsidR="001A1434" w:rsidRPr="00D1453B" w:rsidRDefault="001A1434" w:rsidP="009F7939">
      <w:pPr>
        <w:pStyle w:val="Style1"/>
        <w:spacing w:line="288" w:lineRule="auto"/>
        <w:ind w:firstLine="360"/>
        <w:jc w:val="both"/>
        <w:rPr>
          <w:lang w:val="pt-BR"/>
        </w:rPr>
      </w:pPr>
      <w:r w:rsidRPr="00D1453B">
        <w:rPr>
          <w:lang w:val="pt-BR"/>
        </w:rPr>
        <w:t>Trẻ em sinh ra đầu tiên là những cơ thể sinh học, nhờ có ngôn ngữ là phương tiện giao lưu bằng hoạt động tích cực của mình dưới sự giáo dục và dạy học của người lớn trẻ em dần chiếm lĩnh được những kinh nghiệm lịch sử- xã hội của loài người và biến nó thành cái riêng của mình. Trẻ em lĩnh hội ngôn ngữ sẽ trở thành những chủ thể có ý thức, lĩnh hội kinh nghiệm của loài người xây dựng xã hội ngày càn phát triển hơn.</w:t>
      </w:r>
    </w:p>
    <w:p w:rsidR="001A1434" w:rsidRPr="00D1453B" w:rsidRDefault="001A1434" w:rsidP="009F7939">
      <w:pPr>
        <w:pStyle w:val="Style1"/>
        <w:spacing w:line="288" w:lineRule="auto"/>
        <w:ind w:firstLine="360"/>
        <w:jc w:val="both"/>
        <w:rPr>
          <w:lang w:val="pt-BR"/>
        </w:rPr>
      </w:pPr>
      <w:r w:rsidRPr="00D1453B">
        <w:rPr>
          <w:lang w:val="pt-BR"/>
        </w:rPr>
        <w:t>Ngôn ngữ là phương tiện để phát triển tư duy, là công cụ hoạt động trí tuệ và là phương tiện để giáo dục tình cảm, thẩm mỹ cho trẻ. Như vậy ngôn ngữ có vai trò to lớn đối với xã hội và đối với con người. Vấn  đề phát triển ngôn ngữ một cách có hệ thống cho trẻ ngay từ nhỏ là nhiệm vụ vô cùng quan trọng. Con người dù lớn hay nhỏ, muốn sinh tồn cần phải ăn, ngủ và làm việc. Vì vậy giáo dục mầm non là giai đoạn đầu tiên trong hệ thống giáo dục quốc dân. Nếu làm tốt việc chăm sóc giáo dục  thế hệ trẻ ngay từ thời thơ ấu nhằm tạo ra cơ sở quan trọng của con người việt nam mới, người lao động làm chủ tập thể, phát triển toàn diện nhân cách. Vậy phát triển ngôn ngữ cho trẻ là nhiệm vụ quan trọng hàng đầu trong suốt quá</w:t>
      </w:r>
      <w:r>
        <w:rPr>
          <w:lang w:val="pt-BR"/>
        </w:rPr>
        <w:t xml:space="preserve"> </w:t>
      </w:r>
      <w:r w:rsidRPr="00D1453B">
        <w:rPr>
          <w:lang w:val="pt-BR"/>
        </w:rPr>
        <w:t xml:space="preserve">trình phát tiển của trẻ. </w:t>
      </w:r>
    </w:p>
    <w:p w:rsidR="001A1434" w:rsidRDefault="001A1434" w:rsidP="009F7939">
      <w:pPr>
        <w:pStyle w:val="Style1"/>
        <w:spacing w:line="288" w:lineRule="auto"/>
        <w:ind w:firstLine="360"/>
        <w:jc w:val="both"/>
        <w:rPr>
          <w:lang w:val="pt-BR"/>
        </w:rPr>
      </w:pPr>
      <w:r>
        <w:rPr>
          <w:lang w:val="pt-BR"/>
        </w:rPr>
        <w:t xml:space="preserve"> Là một cô giáo Mầm n</w:t>
      </w:r>
      <w:r w:rsidRPr="00D1453B">
        <w:rPr>
          <w:lang w:val="pt-BR"/>
        </w:rPr>
        <w:t xml:space="preserve">on trực tiếp dạy trẻ 24-36 tháng tôi luôn có những suy nghĩ trăn trở làm sao để dạy các con phát âm chuẩn, chính xác đúng Tiếng Việt. Vì thế tôi đã dạy các con thông qua các môn học khác nhau và dạy các con  ở mọi lúc mọi nơi qua các hoạt  động hang ngày, từ đó trẻ khám phá hiểu biết về mọi sự vật hiện tượng, về thế giới xung quanh trẻ, phát triển tư duy. Tôi thấy mình cần phải đi sâu tìm hiểu kỹ vấn đề này để từ đó rút ra nhiệm vụ giáo dục cho phù hợp với yêu cầu phát triển của lứa tuổi. Đối vơi trẻ nhà trẻ cấu trúc từ chưa hoàn thiện, chúng thường bắt chước các kết hợp âm, vốn từ của trẻ phần lớn là những danh từ và động từ, các loại từ khác nhau. Trẻ ở độ tuổi nàykhông chỉ hiểu nghĩa các từ biểu thị các sự vật, hành động cụ thể mà có thể hiểu nghĩa </w:t>
      </w:r>
      <w:r>
        <w:rPr>
          <w:lang w:val="pt-BR"/>
        </w:rPr>
        <w:t>của các từ biểu thị</w:t>
      </w:r>
      <w:r w:rsidRPr="00D1453B">
        <w:rPr>
          <w:lang w:val="pt-BR"/>
        </w:rPr>
        <w:t xml:space="preserve"> tính chất màu sắc, thời gian và các mối quan hệ.</w:t>
      </w:r>
      <w:r>
        <w:rPr>
          <w:lang w:val="pt-BR"/>
        </w:rPr>
        <w:t xml:space="preserve"> </w:t>
      </w:r>
      <w:r w:rsidRPr="00D1453B">
        <w:rPr>
          <w:lang w:val="pt-BR"/>
        </w:rPr>
        <w:t>Tuy nhiên mức độ hiểu nghĩa các từ còn hạn chế. Chúng ta cần phải giúp trẻ phát triển mở rộng các từ, biết sử dụng các loại câu bằng con đường</w:t>
      </w:r>
      <w:r>
        <w:rPr>
          <w:lang w:val="pt-BR"/>
        </w:rPr>
        <w:t xml:space="preserve"> giao tiếp thường xuyên.</w:t>
      </w:r>
    </w:p>
    <w:p w:rsidR="001A1434" w:rsidRDefault="001A1434" w:rsidP="00BB7D9E">
      <w:pPr>
        <w:pStyle w:val="Style1"/>
        <w:spacing w:line="288" w:lineRule="auto"/>
        <w:ind w:firstLine="360"/>
        <w:jc w:val="both"/>
        <w:rPr>
          <w:lang w:val="pt-BR"/>
        </w:rPr>
      </w:pPr>
      <w:r w:rsidRPr="00D1453B">
        <w:rPr>
          <w:lang w:val="pt-BR"/>
        </w:rPr>
        <w:t xml:space="preserve">Chính vậy tôi </w:t>
      </w:r>
      <w:r>
        <w:rPr>
          <w:lang w:val="pt-BR"/>
        </w:rPr>
        <w:t xml:space="preserve">đã chọn đề tài: </w:t>
      </w:r>
      <w:r w:rsidRPr="00BB7D9E">
        <w:rPr>
          <w:b/>
          <w:lang w:val="pt-BR"/>
        </w:rPr>
        <w:t>“Một số biện pháp giúp trẻ 24 – 36 tháng phát triển ngôn ngữ”</w:t>
      </w:r>
      <w:r>
        <w:rPr>
          <w:lang w:val="pt-BR"/>
        </w:rPr>
        <w:t xml:space="preserve"> </w:t>
      </w:r>
      <w:r w:rsidRPr="00D1453B">
        <w:rPr>
          <w:lang w:val="pt-BR"/>
        </w:rPr>
        <w:t>nhằm nâng cao chất lượng  chăm sóc giáo dục trẻ đối với</w:t>
      </w:r>
      <w:r>
        <w:rPr>
          <w:lang w:val="pt-BR"/>
        </w:rPr>
        <w:t xml:space="preserve"> chương trình GDMN mới hiện nay.</w:t>
      </w:r>
    </w:p>
    <w:p w:rsidR="001A1434" w:rsidRPr="00EF12B9" w:rsidRDefault="001A1434" w:rsidP="00EF12B9">
      <w:pPr>
        <w:pStyle w:val="Style1"/>
        <w:numPr>
          <w:ilvl w:val="0"/>
          <w:numId w:val="4"/>
        </w:numPr>
        <w:spacing w:line="288" w:lineRule="auto"/>
        <w:jc w:val="both"/>
        <w:rPr>
          <w:b/>
          <w:color w:val="7030A0"/>
          <w:lang w:val="pt-BR"/>
        </w:rPr>
      </w:pPr>
      <w:r w:rsidRPr="00EF12B9">
        <w:rPr>
          <w:b/>
          <w:color w:val="7030A0"/>
          <w:lang w:val="pt-BR"/>
        </w:rPr>
        <w:t xml:space="preserve">Mục </w:t>
      </w:r>
      <w:r>
        <w:rPr>
          <w:b/>
          <w:color w:val="7030A0"/>
          <w:lang w:val="pt-BR"/>
        </w:rPr>
        <w:t>đích của đề tài</w:t>
      </w:r>
    </w:p>
    <w:p w:rsidR="001A1434" w:rsidRPr="00282F77" w:rsidRDefault="001A1434" w:rsidP="00282F77">
      <w:pPr>
        <w:pStyle w:val="Style1"/>
        <w:spacing w:line="288" w:lineRule="auto"/>
        <w:ind w:firstLine="720"/>
        <w:jc w:val="both"/>
        <w:rPr>
          <w:lang w:val="pt-BR"/>
        </w:rPr>
      </w:pPr>
      <w:r>
        <w:rPr>
          <w:lang w:val="pt-BR"/>
        </w:rPr>
        <w:t xml:space="preserve">Thực hiện đề tài này tìm ra phương pháp, biện pháp tốt nhất áp dụng vào tổ chức hoạt động nâng cao chất lượng cho trẻ 24 – 36  tháng phát triển ngôn ngữ nhằm </w:t>
      </w:r>
      <w:r w:rsidRPr="00282F77">
        <w:rPr>
          <w:lang w:val="pt-BR"/>
        </w:rPr>
        <w:t>phát triển hài hòa</w:t>
      </w:r>
      <w:r>
        <w:rPr>
          <w:lang w:val="pt-BR"/>
        </w:rPr>
        <w:t>, toàn diện</w:t>
      </w:r>
      <w:r w:rsidRPr="00282F77">
        <w:rPr>
          <w:lang w:val="pt-BR"/>
        </w:rPr>
        <w:t xml:space="preserve"> về các mặt thể chất, nhận thức, ngôn ngữ, tình cảm</w:t>
      </w:r>
      <w:r>
        <w:rPr>
          <w:lang w:val="pt-BR"/>
        </w:rPr>
        <w:t xml:space="preserve"> </w:t>
      </w:r>
      <w:r w:rsidRPr="00282F77">
        <w:rPr>
          <w:lang w:val="pt-BR"/>
        </w:rPr>
        <w:t>- xã hội và thẩm mĩ.</w:t>
      </w:r>
    </w:p>
    <w:p w:rsidR="001A1434" w:rsidRDefault="001A1434" w:rsidP="00BB7D9E">
      <w:pPr>
        <w:pStyle w:val="Style1"/>
        <w:spacing w:line="288" w:lineRule="auto"/>
        <w:ind w:firstLine="360"/>
        <w:jc w:val="both"/>
        <w:rPr>
          <w:lang w:val="pt-BR"/>
        </w:rPr>
      </w:pPr>
    </w:p>
    <w:p w:rsidR="001A1434" w:rsidRDefault="001A1434" w:rsidP="00BB7D9E">
      <w:pPr>
        <w:pStyle w:val="Style1"/>
        <w:spacing w:line="288" w:lineRule="auto"/>
        <w:ind w:firstLine="360"/>
        <w:jc w:val="both"/>
        <w:rPr>
          <w:lang w:val="pt-BR"/>
        </w:rPr>
      </w:pPr>
    </w:p>
    <w:p w:rsidR="001A1434" w:rsidRDefault="001A1434" w:rsidP="00BB7D9E">
      <w:pPr>
        <w:pStyle w:val="Style1"/>
        <w:spacing w:line="288" w:lineRule="auto"/>
        <w:ind w:firstLine="360"/>
        <w:jc w:val="both"/>
        <w:rPr>
          <w:lang w:val="pt-BR"/>
        </w:rPr>
      </w:pPr>
    </w:p>
    <w:p w:rsidR="001A1434" w:rsidRDefault="001A1434" w:rsidP="00BB7D9E">
      <w:pPr>
        <w:pStyle w:val="Style1"/>
        <w:spacing w:line="288" w:lineRule="auto"/>
        <w:ind w:firstLine="360"/>
        <w:jc w:val="both"/>
        <w:rPr>
          <w:lang w:val="pt-BR"/>
        </w:rPr>
      </w:pPr>
    </w:p>
    <w:p w:rsidR="001A1434" w:rsidRDefault="001A1434" w:rsidP="00BB7D9E">
      <w:pPr>
        <w:pStyle w:val="Style1"/>
        <w:spacing w:line="288" w:lineRule="auto"/>
        <w:ind w:firstLine="360"/>
        <w:jc w:val="both"/>
        <w:rPr>
          <w:lang w:val="pt-BR"/>
        </w:rPr>
      </w:pPr>
    </w:p>
    <w:p w:rsidR="001A1434" w:rsidRDefault="001A1434" w:rsidP="00BB7D9E">
      <w:pPr>
        <w:pStyle w:val="Style1"/>
        <w:spacing w:line="288" w:lineRule="auto"/>
        <w:ind w:firstLine="360"/>
        <w:jc w:val="both"/>
        <w:rPr>
          <w:lang w:val="pt-BR"/>
        </w:rPr>
      </w:pPr>
    </w:p>
    <w:p w:rsidR="001A1434" w:rsidRDefault="001A1434" w:rsidP="00BB7D9E">
      <w:pPr>
        <w:pStyle w:val="Style1"/>
        <w:spacing w:line="288" w:lineRule="auto"/>
        <w:ind w:firstLine="360"/>
        <w:jc w:val="both"/>
        <w:rPr>
          <w:lang w:val="pt-BR"/>
        </w:rPr>
      </w:pPr>
    </w:p>
    <w:p w:rsidR="001A1434" w:rsidRDefault="001A1434" w:rsidP="00BB7D9E">
      <w:pPr>
        <w:pStyle w:val="Style1"/>
        <w:spacing w:line="288" w:lineRule="auto"/>
        <w:ind w:firstLine="360"/>
        <w:jc w:val="both"/>
        <w:rPr>
          <w:lang w:val="pt-BR"/>
        </w:rPr>
      </w:pPr>
    </w:p>
    <w:p w:rsidR="001A1434" w:rsidRDefault="001A1434" w:rsidP="00BB7D9E">
      <w:pPr>
        <w:pStyle w:val="Style1"/>
        <w:spacing w:line="288" w:lineRule="auto"/>
        <w:ind w:firstLine="360"/>
        <w:jc w:val="both"/>
        <w:rPr>
          <w:lang w:val="pt-BR"/>
        </w:rPr>
      </w:pPr>
    </w:p>
    <w:p w:rsidR="001A1434" w:rsidRDefault="001A1434" w:rsidP="00BB7D9E">
      <w:pPr>
        <w:pStyle w:val="Style1"/>
        <w:spacing w:line="288" w:lineRule="auto"/>
        <w:ind w:firstLine="360"/>
        <w:jc w:val="both"/>
        <w:rPr>
          <w:lang w:val="pt-BR"/>
        </w:rPr>
      </w:pPr>
    </w:p>
    <w:p w:rsidR="001A1434" w:rsidRDefault="001A1434" w:rsidP="00BB7D9E">
      <w:pPr>
        <w:pStyle w:val="Style1"/>
        <w:spacing w:line="288" w:lineRule="auto"/>
        <w:ind w:firstLine="360"/>
        <w:jc w:val="both"/>
        <w:rPr>
          <w:lang w:val="pt-BR"/>
        </w:rPr>
      </w:pPr>
    </w:p>
    <w:p w:rsidR="001A1434" w:rsidRDefault="001A1434" w:rsidP="00BB7D9E">
      <w:pPr>
        <w:pStyle w:val="Style1"/>
        <w:spacing w:line="288" w:lineRule="auto"/>
        <w:ind w:firstLine="360"/>
        <w:jc w:val="both"/>
        <w:rPr>
          <w:lang w:val="pt-BR"/>
        </w:rPr>
      </w:pPr>
    </w:p>
    <w:p w:rsidR="001A1434" w:rsidRDefault="001A1434" w:rsidP="00BB7D9E">
      <w:pPr>
        <w:pStyle w:val="Style1"/>
        <w:spacing w:line="288" w:lineRule="auto"/>
        <w:ind w:firstLine="360"/>
        <w:jc w:val="both"/>
        <w:rPr>
          <w:lang w:val="pt-BR"/>
        </w:rPr>
      </w:pPr>
    </w:p>
    <w:p w:rsidR="001A1434" w:rsidRDefault="001A1434" w:rsidP="00BB7D9E">
      <w:pPr>
        <w:pStyle w:val="Style1"/>
        <w:spacing w:line="288" w:lineRule="auto"/>
        <w:ind w:firstLine="360"/>
        <w:jc w:val="both"/>
        <w:rPr>
          <w:lang w:val="pt-BR"/>
        </w:rPr>
      </w:pPr>
    </w:p>
    <w:p w:rsidR="001A1434" w:rsidRDefault="001A1434" w:rsidP="00217C13">
      <w:pPr>
        <w:pStyle w:val="Style1"/>
        <w:spacing w:line="288" w:lineRule="auto"/>
        <w:jc w:val="both"/>
        <w:rPr>
          <w:lang w:val="pt-BR"/>
        </w:rPr>
      </w:pPr>
    </w:p>
    <w:p w:rsidR="001A1434" w:rsidRPr="00D1453B" w:rsidRDefault="001A1434" w:rsidP="00217C13">
      <w:pPr>
        <w:pStyle w:val="Style1"/>
        <w:spacing w:line="288" w:lineRule="auto"/>
        <w:jc w:val="both"/>
        <w:rPr>
          <w:lang w:val="pt-BR"/>
        </w:rPr>
      </w:pPr>
    </w:p>
    <w:p w:rsidR="001A1434" w:rsidRPr="00D1453B" w:rsidRDefault="001A1434" w:rsidP="00CC543C">
      <w:pPr>
        <w:spacing w:after="0" w:line="288" w:lineRule="auto"/>
        <w:jc w:val="center"/>
        <w:rPr>
          <w:b/>
          <w:color w:val="002060"/>
          <w:lang w:val="pt-BR"/>
        </w:rPr>
      </w:pPr>
      <w:r w:rsidRPr="00D1453B">
        <w:rPr>
          <w:b/>
          <w:color w:val="002060"/>
          <w:lang w:val="pt-BR"/>
        </w:rPr>
        <w:t>PHẦN II</w:t>
      </w:r>
    </w:p>
    <w:p w:rsidR="001A1434" w:rsidRPr="00D1453B" w:rsidRDefault="001A1434" w:rsidP="00752F1A">
      <w:pPr>
        <w:jc w:val="center"/>
        <w:rPr>
          <w:color w:val="002060"/>
          <w:lang w:val="pt-BR"/>
        </w:rPr>
      </w:pPr>
      <w:r w:rsidRPr="00D1453B">
        <w:rPr>
          <w:b/>
          <w:color w:val="002060"/>
          <w:lang w:val="pt-BR"/>
        </w:rPr>
        <w:t xml:space="preserve"> GIẢI QUYẾT VẤN ĐỀ:</w:t>
      </w:r>
    </w:p>
    <w:p w:rsidR="001A1434" w:rsidRPr="00282F77" w:rsidRDefault="001A1434" w:rsidP="009F7939">
      <w:pPr>
        <w:pStyle w:val="Style1"/>
        <w:numPr>
          <w:ilvl w:val="0"/>
          <w:numId w:val="7"/>
        </w:numPr>
        <w:spacing w:line="288" w:lineRule="auto"/>
        <w:jc w:val="both"/>
        <w:rPr>
          <w:b/>
          <w:lang w:val="pt-BR"/>
        </w:rPr>
      </w:pPr>
      <w:r w:rsidRPr="00282F77">
        <w:rPr>
          <w:b/>
          <w:color w:val="7030A0"/>
          <w:lang w:val="pt-BR"/>
        </w:rPr>
        <w:t>Cơ sở lý luận</w:t>
      </w:r>
    </w:p>
    <w:p w:rsidR="001A1434" w:rsidRPr="005E23BE" w:rsidRDefault="001A1434" w:rsidP="009F7939">
      <w:pPr>
        <w:pStyle w:val="Style1"/>
        <w:spacing w:line="288" w:lineRule="auto"/>
        <w:ind w:firstLine="360"/>
        <w:jc w:val="both"/>
        <w:rPr>
          <w:lang w:val="pt-BR"/>
        </w:rPr>
      </w:pPr>
      <w:r w:rsidRPr="00282F77">
        <w:rPr>
          <w:lang w:val="pt-BR"/>
        </w:rPr>
        <w:t xml:space="preserve">Trong quá trình phát triển toàn diện nhân cách con người nói </w:t>
      </w:r>
      <w:r w:rsidRPr="005E23BE">
        <w:rPr>
          <w:lang w:val="pt-BR"/>
        </w:rPr>
        <w:t>chung và trẻ Mầm non nói riêng thì nôn ngữ có một vai trò rất quan trọng không thể thiếu được. Ngôn ngữ là phương tiện giao tiếp quan trọng nhất đặc biệt đối với trẻ nhỏ, đó là phương tiện giúp trẻ giao lưu cảm xúc với những người xung quanh hình thành những cảm  xúc tích cực. Ngôn ngữ là công cụ giúp trẻ hòa đồng với cộng đồng và trở thành một thành viên của xã hội. Nhờ có những lời chỉ dẫn của người lớn mà trẻ dần dần hiểu được nhưng quy định chung của xã hội mà mọi người đều phải thực hiện theo những quy định đó. Ngôn ngữ còn là phương tiện giúp trẻ tìm hiểu khám phá, nhận thức về môi trường xung quanh, thông qua cử chỉ lời nói của người lớn trẻ sẽ được làm quen với các sự vật, hiện tượng có trong môi trường xung quanh. Nhờ có ngôn ngữ mà trẻ sẽ nhận biết ngày càng nhiều màu sắc, hình ảnh… của sự vật, hiện tượng trong cuộc sống hàng ngày. Đặc biệt đối với trẻ 24-36 tháng cần giúp trẻ phát triển mở rộng các loại vốn từ, biết sử dụng nhiều loại câu bằng cách thường xuyên nói chuyện với trẻ về những sự vật, hiện tượng, hình ảnh,… mà trẻ nhìn thấy trong sinh hoạt hàng ngày, nói cho trẻ biết đặc điểm, tính chất, công dụng của chúng từ đó hình thành ngôn ngữ cho trẻ.</w:t>
      </w:r>
    </w:p>
    <w:p w:rsidR="001A1434" w:rsidRPr="00CC091A" w:rsidRDefault="001A1434" w:rsidP="009F7939">
      <w:pPr>
        <w:pStyle w:val="Style1"/>
        <w:numPr>
          <w:ilvl w:val="0"/>
          <w:numId w:val="7"/>
        </w:numPr>
        <w:spacing w:line="288" w:lineRule="auto"/>
        <w:jc w:val="both"/>
        <w:rPr>
          <w:b/>
          <w:color w:val="7030A0"/>
        </w:rPr>
      </w:pPr>
      <w:r w:rsidRPr="00CC091A">
        <w:rPr>
          <w:b/>
          <w:color w:val="7030A0"/>
        </w:rPr>
        <w:t>Thực trạng của vấn đề</w:t>
      </w:r>
    </w:p>
    <w:p w:rsidR="001A1434" w:rsidRPr="00CC091A" w:rsidRDefault="001A1434" w:rsidP="009F7939">
      <w:pPr>
        <w:pStyle w:val="Style1"/>
        <w:numPr>
          <w:ilvl w:val="0"/>
          <w:numId w:val="8"/>
        </w:numPr>
        <w:spacing w:line="288" w:lineRule="auto"/>
        <w:jc w:val="both"/>
        <w:rPr>
          <w:b/>
          <w:color w:val="943634"/>
        </w:rPr>
      </w:pPr>
      <w:r w:rsidRPr="00CC091A">
        <w:rPr>
          <w:b/>
          <w:color w:val="943634"/>
        </w:rPr>
        <w:t>Thuận lợi:</w:t>
      </w:r>
    </w:p>
    <w:p w:rsidR="001A1434" w:rsidRDefault="001A1434" w:rsidP="009F7939">
      <w:pPr>
        <w:pStyle w:val="Style1"/>
        <w:spacing w:line="288" w:lineRule="auto"/>
        <w:ind w:firstLine="720"/>
        <w:jc w:val="both"/>
      </w:pPr>
      <w:r>
        <w:t>Được sự chỉ đạo sát sao về chuyên môn của phòng giáo dục và sự quan tâm tạo điều kiện giúp đơ về cơ sở vậy chất của ban giám hiệu nhà trường</w:t>
      </w:r>
    </w:p>
    <w:p w:rsidR="001A1434" w:rsidRDefault="001A1434" w:rsidP="009F7939">
      <w:pPr>
        <w:pStyle w:val="Style1"/>
        <w:spacing w:line="288" w:lineRule="auto"/>
        <w:ind w:firstLine="720"/>
        <w:jc w:val="both"/>
      </w:pPr>
      <w:r>
        <w:t>- Trẻ được phân chia theo đúng độ tuổi</w:t>
      </w:r>
    </w:p>
    <w:p w:rsidR="001A1434" w:rsidRDefault="001A1434" w:rsidP="009F7939">
      <w:pPr>
        <w:pStyle w:val="Style1"/>
        <w:spacing w:line="288" w:lineRule="auto"/>
        <w:ind w:firstLine="720"/>
        <w:jc w:val="both"/>
      </w:pPr>
      <w:r>
        <w:t>- Đa số trẻ đi học rất đều, ăn bán trú 100%</w:t>
      </w:r>
    </w:p>
    <w:p w:rsidR="001A1434" w:rsidRDefault="001A1434" w:rsidP="00C45E4F">
      <w:pPr>
        <w:pStyle w:val="Style1"/>
        <w:spacing w:line="288" w:lineRule="auto"/>
        <w:ind w:firstLine="720"/>
        <w:jc w:val="both"/>
      </w:pPr>
      <w:r>
        <w:t>- Đồ dùng, đồ chơi phục vụ cho việc phát triển ngôn ngữ cho trẻ phong phú về màu sắc và hình ảnh, hấp dẫn thu hút trẻ</w:t>
      </w:r>
    </w:p>
    <w:p w:rsidR="001A1434" w:rsidRDefault="001A1434" w:rsidP="00C45E4F">
      <w:pPr>
        <w:pStyle w:val="Style1"/>
        <w:spacing w:line="288" w:lineRule="auto"/>
        <w:ind w:firstLine="720"/>
        <w:jc w:val="both"/>
      </w:pPr>
      <w:r>
        <w:t>- Phụ huynh luôn tin tưởng và kết hợp với giáo viên để thống nhất sự chăm sóc giáo dục trẻ được tốt</w:t>
      </w:r>
    </w:p>
    <w:p w:rsidR="001A1434" w:rsidRDefault="001A1434" w:rsidP="009F7939">
      <w:pPr>
        <w:pStyle w:val="Style1"/>
        <w:spacing w:line="288" w:lineRule="auto"/>
        <w:ind w:firstLine="720"/>
        <w:jc w:val="both"/>
      </w:pPr>
      <w:r>
        <w:t>- Bản thân tôi luôn tâm huyết với nghề, mến trẻ</w:t>
      </w:r>
    </w:p>
    <w:p w:rsidR="001A1434" w:rsidRPr="00CC091A" w:rsidRDefault="001A1434" w:rsidP="009F7939">
      <w:pPr>
        <w:pStyle w:val="Style1"/>
        <w:numPr>
          <w:ilvl w:val="0"/>
          <w:numId w:val="8"/>
        </w:numPr>
        <w:spacing w:line="288" w:lineRule="auto"/>
        <w:jc w:val="both"/>
        <w:rPr>
          <w:b/>
          <w:color w:val="943634"/>
        </w:rPr>
      </w:pPr>
      <w:r w:rsidRPr="00CC091A">
        <w:rPr>
          <w:b/>
          <w:color w:val="943634"/>
        </w:rPr>
        <w:t>Khó khăn</w:t>
      </w:r>
    </w:p>
    <w:p w:rsidR="001A1434" w:rsidRDefault="001A1434" w:rsidP="009F7939">
      <w:pPr>
        <w:pStyle w:val="Style1"/>
        <w:spacing w:line="288" w:lineRule="auto"/>
        <w:ind w:firstLine="720"/>
        <w:jc w:val="both"/>
      </w:pPr>
      <w:r>
        <w:t>- Vì các cháu bắt đầu đi học nên còn khóc nhiều chưa thích nghi với điều kiện sinh hoạt của lớp nên còn bỡ ngỡ. Mỗi cháu lại có những sở thích khác nhau và cá tính khác nhau</w:t>
      </w:r>
    </w:p>
    <w:p w:rsidR="001A1434" w:rsidRDefault="001A1434" w:rsidP="009F7939">
      <w:pPr>
        <w:pStyle w:val="Style1"/>
        <w:spacing w:line="288" w:lineRule="auto"/>
        <w:ind w:firstLine="720"/>
        <w:jc w:val="both"/>
      </w:pPr>
      <w:r>
        <w:t>- Trí nhớ của trẻ còn nhiều hạn chế, trẻ chưa nhớ hết trật tự của các âm khi sắp xếp thành câu vì thế trẻ thường xuyên bỏ bớt từ, bớt âm khi nói</w:t>
      </w:r>
    </w:p>
    <w:p w:rsidR="001A1434" w:rsidRDefault="001A1434" w:rsidP="009F7939">
      <w:pPr>
        <w:pStyle w:val="Style1"/>
        <w:spacing w:line="288" w:lineRule="auto"/>
        <w:ind w:firstLine="720"/>
        <w:jc w:val="both"/>
      </w:pPr>
      <w:r>
        <w:t>- Đa số phụ huynh đều bận công việc nên ít nên ít có thời gian trò chuyện với trẻ</w:t>
      </w:r>
    </w:p>
    <w:p w:rsidR="001A1434" w:rsidRDefault="001A1434" w:rsidP="009F7939">
      <w:pPr>
        <w:pStyle w:val="Style1"/>
        <w:spacing w:line="288" w:lineRule="auto"/>
        <w:ind w:firstLine="720"/>
        <w:jc w:val="both"/>
      </w:pPr>
      <w:r>
        <w:t>- 60% trẻ phát âm chưa chính xác hay ngọng chữ x-s, dấu ngã - dấu sắc, dấu hỏi - dấu nặng</w:t>
      </w:r>
    </w:p>
    <w:p w:rsidR="001A1434" w:rsidRPr="00CC091A" w:rsidRDefault="001A1434" w:rsidP="009F7939">
      <w:pPr>
        <w:pStyle w:val="Style1"/>
        <w:numPr>
          <w:ilvl w:val="0"/>
          <w:numId w:val="8"/>
        </w:numPr>
        <w:spacing w:line="288" w:lineRule="auto"/>
        <w:jc w:val="both"/>
        <w:rPr>
          <w:b/>
          <w:color w:val="943634"/>
        </w:rPr>
      </w:pPr>
      <w:r w:rsidRPr="00CC091A">
        <w:rPr>
          <w:b/>
          <w:color w:val="943634"/>
        </w:rPr>
        <w:t>Quá trình điều tra thực tiễ</w:t>
      </w:r>
      <w:r>
        <w:rPr>
          <w:b/>
          <w:color w:val="943634"/>
        </w:rPr>
        <w:t>n</w:t>
      </w:r>
    </w:p>
    <w:p w:rsidR="001A1434" w:rsidRDefault="001A1434" w:rsidP="009F7939">
      <w:pPr>
        <w:pStyle w:val="Style1"/>
        <w:spacing w:line="288" w:lineRule="auto"/>
        <w:ind w:firstLine="720"/>
        <w:jc w:val="both"/>
      </w:pPr>
      <w:r>
        <w:t>Là một giáo viên chủ nhiệm lớp, ngay từ đầu năm học tôi luôn quan tâm đến đặc điểm tâm sinh lý cũng như ngôn ngữ giao tiếp của từng trẻ nhằm khám phá, tìm hiểu khả năng giao tiếm bằng ngôn ngữ để kịp thời có những biện pháp giáo dục và nâng cao dần ngôn ngữ cho trẻ. Khi tiếp xúc với trẻ tôi nhận thấy rằng ngôn ngữ của trẻ còn nhiều hạn chế về câu từ, về cách phát âm. Khi trẻ nói hầu hết toàn bớt âm trong các từ, giao tiếp không đủ câu cho nên nhiều khi giáo viên không hiểu trẻ đang nói về cái gì? Cũng có một số trẻ còn hạn chế khi nói, trẻ chỉ biết chỉ tay vào những thứ mình cần khi cô hỏi. Đây cũng là một trong những nguyên nhân của việc ngôn ngữ trẻ nghèo nàn.</w:t>
      </w:r>
    </w:p>
    <w:p w:rsidR="001A1434" w:rsidRDefault="001A1434" w:rsidP="00A72C76">
      <w:pPr>
        <w:pStyle w:val="Style1"/>
        <w:spacing w:line="288" w:lineRule="auto"/>
        <w:ind w:firstLine="720"/>
        <w:jc w:val="both"/>
      </w:pPr>
      <w:r>
        <w:t>Qua quá trình tiếp xúc với trẻ bản thân tôi thấy rất lo lắng về vấn đề này và tôi nghĩ rằng mình phải tìm tòi suy nghĩ và nghiên cứu tài liệu để tìm ra biện pháp phát triển ngôn ngữ giao tiếp cho trẻ một cách có hiệu quả nhất để có thể giúp trẻ tự tin hơn khi giao tiếp với mọi người.</w:t>
      </w:r>
    </w:p>
    <w:p w:rsidR="001A1434" w:rsidRDefault="001A1434" w:rsidP="00A8546E">
      <w:r>
        <w:tab/>
        <w:t>Kết quả điều tra, khảo sát đầu năm học 2016 - 2017</w:t>
      </w:r>
    </w:p>
    <w:tbl>
      <w:tblPr>
        <w:tblW w:w="0" w:type="auto"/>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8"/>
        <w:gridCol w:w="1468"/>
        <w:gridCol w:w="1134"/>
        <w:gridCol w:w="1418"/>
        <w:gridCol w:w="1134"/>
      </w:tblGrid>
      <w:tr w:rsidR="001A1434" w:rsidRPr="00186B03" w:rsidTr="00186B03">
        <w:tc>
          <w:tcPr>
            <w:tcW w:w="3548" w:type="dxa"/>
            <w:vMerge w:val="restart"/>
          </w:tcPr>
          <w:p w:rsidR="001A1434" w:rsidRPr="00186B03" w:rsidRDefault="001A1434" w:rsidP="00186B03">
            <w:pPr>
              <w:pStyle w:val="Style1"/>
              <w:spacing w:after="0" w:line="288" w:lineRule="auto"/>
              <w:jc w:val="center"/>
              <w:rPr>
                <w:b/>
              </w:rPr>
            </w:pPr>
            <w:r w:rsidRPr="00186B03">
              <w:rPr>
                <w:b/>
              </w:rPr>
              <w:t>Tiêu chí</w:t>
            </w:r>
          </w:p>
        </w:tc>
        <w:tc>
          <w:tcPr>
            <w:tcW w:w="2602" w:type="dxa"/>
            <w:gridSpan w:val="2"/>
          </w:tcPr>
          <w:p w:rsidR="001A1434" w:rsidRPr="00186B03" w:rsidRDefault="001A1434" w:rsidP="00186B03">
            <w:pPr>
              <w:pStyle w:val="Style1"/>
              <w:spacing w:after="0" w:line="288" w:lineRule="auto"/>
              <w:jc w:val="center"/>
              <w:rPr>
                <w:b/>
              </w:rPr>
            </w:pPr>
            <w:r w:rsidRPr="00186B03">
              <w:rPr>
                <w:b/>
              </w:rPr>
              <w:t>Đạt</w:t>
            </w:r>
          </w:p>
        </w:tc>
        <w:tc>
          <w:tcPr>
            <w:tcW w:w="2552" w:type="dxa"/>
            <w:gridSpan w:val="2"/>
          </w:tcPr>
          <w:p w:rsidR="001A1434" w:rsidRPr="00186B03" w:rsidRDefault="001A1434" w:rsidP="00186B03">
            <w:pPr>
              <w:pStyle w:val="Style1"/>
              <w:spacing w:after="0" w:line="288" w:lineRule="auto"/>
              <w:jc w:val="center"/>
              <w:rPr>
                <w:b/>
              </w:rPr>
            </w:pPr>
            <w:r w:rsidRPr="00186B03">
              <w:rPr>
                <w:b/>
              </w:rPr>
              <w:t>Chưa đạt</w:t>
            </w:r>
          </w:p>
        </w:tc>
      </w:tr>
      <w:tr w:rsidR="001A1434" w:rsidRPr="00186B03" w:rsidTr="00186B03">
        <w:tc>
          <w:tcPr>
            <w:tcW w:w="3548" w:type="dxa"/>
            <w:vMerge/>
          </w:tcPr>
          <w:p w:rsidR="001A1434" w:rsidRPr="00186B03" w:rsidRDefault="001A1434" w:rsidP="00186B03">
            <w:pPr>
              <w:pStyle w:val="Style1"/>
              <w:numPr>
                <w:ilvl w:val="0"/>
                <w:numId w:val="9"/>
              </w:numPr>
              <w:spacing w:after="0" w:line="288" w:lineRule="auto"/>
              <w:ind w:left="0" w:firstLine="0"/>
              <w:jc w:val="both"/>
              <w:rPr>
                <w:b/>
              </w:rPr>
            </w:pPr>
          </w:p>
        </w:tc>
        <w:tc>
          <w:tcPr>
            <w:tcW w:w="1468" w:type="dxa"/>
          </w:tcPr>
          <w:p w:rsidR="001A1434" w:rsidRPr="00186B03" w:rsidRDefault="001A1434" w:rsidP="00186B03">
            <w:pPr>
              <w:pStyle w:val="Style1"/>
              <w:spacing w:after="0" w:line="288" w:lineRule="auto"/>
              <w:jc w:val="center"/>
              <w:rPr>
                <w:b/>
              </w:rPr>
            </w:pPr>
            <w:r w:rsidRPr="00186B03">
              <w:rPr>
                <w:b/>
              </w:rPr>
              <w:t>Số lượng</w:t>
            </w:r>
          </w:p>
        </w:tc>
        <w:tc>
          <w:tcPr>
            <w:tcW w:w="1134" w:type="dxa"/>
          </w:tcPr>
          <w:p w:rsidR="001A1434" w:rsidRPr="00186B03" w:rsidRDefault="001A1434" w:rsidP="00186B03">
            <w:pPr>
              <w:pStyle w:val="Style1"/>
              <w:spacing w:after="0" w:line="288" w:lineRule="auto"/>
              <w:jc w:val="center"/>
              <w:rPr>
                <w:b/>
              </w:rPr>
            </w:pPr>
            <w:r w:rsidRPr="00186B03">
              <w:rPr>
                <w:b/>
              </w:rPr>
              <w:t>Tỷ lệ</w:t>
            </w:r>
          </w:p>
        </w:tc>
        <w:tc>
          <w:tcPr>
            <w:tcW w:w="1418" w:type="dxa"/>
          </w:tcPr>
          <w:p w:rsidR="001A1434" w:rsidRPr="00186B03" w:rsidRDefault="001A1434" w:rsidP="00186B03">
            <w:pPr>
              <w:pStyle w:val="Style1"/>
              <w:spacing w:after="0" w:line="288" w:lineRule="auto"/>
              <w:jc w:val="center"/>
              <w:rPr>
                <w:b/>
              </w:rPr>
            </w:pPr>
            <w:r w:rsidRPr="00186B03">
              <w:rPr>
                <w:b/>
              </w:rPr>
              <w:t>Số lượng</w:t>
            </w:r>
          </w:p>
        </w:tc>
        <w:tc>
          <w:tcPr>
            <w:tcW w:w="1134" w:type="dxa"/>
          </w:tcPr>
          <w:p w:rsidR="001A1434" w:rsidRPr="00186B03" w:rsidRDefault="001A1434" w:rsidP="00186B03">
            <w:pPr>
              <w:pStyle w:val="Style1"/>
              <w:spacing w:after="0" w:line="288" w:lineRule="auto"/>
              <w:jc w:val="center"/>
              <w:rPr>
                <w:b/>
              </w:rPr>
            </w:pPr>
            <w:r w:rsidRPr="00186B03">
              <w:rPr>
                <w:b/>
              </w:rPr>
              <w:t>Tỷ lệ</w:t>
            </w:r>
          </w:p>
        </w:tc>
      </w:tr>
      <w:tr w:rsidR="001A1434" w:rsidRPr="00186B03" w:rsidTr="00186B03">
        <w:tc>
          <w:tcPr>
            <w:tcW w:w="3548" w:type="dxa"/>
          </w:tcPr>
          <w:p w:rsidR="001A1434" w:rsidRPr="00186B03" w:rsidRDefault="001A1434" w:rsidP="001D3D99">
            <w:pPr>
              <w:pStyle w:val="Style1"/>
              <w:spacing w:after="0" w:line="288" w:lineRule="auto"/>
            </w:pPr>
            <w:r w:rsidRPr="00186B03">
              <w:t>Khả năng nghe, hiểu ngôn ngữ và phát âm</w:t>
            </w:r>
          </w:p>
        </w:tc>
        <w:tc>
          <w:tcPr>
            <w:tcW w:w="1468" w:type="dxa"/>
          </w:tcPr>
          <w:p w:rsidR="001A1434" w:rsidRPr="00186B03" w:rsidRDefault="001A1434" w:rsidP="00186B03">
            <w:pPr>
              <w:pStyle w:val="Style1"/>
              <w:spacing w:after="0" w:line="288" w:lineRule="auto"/>
              <w:jc w:val="center"/>
            </w:pPr>
            <w:r w:rsidRPr="00186B03">
              <w:t>10/25</w:t>
            </w:r>
          </w:p>
        </w:tc>
        <w:tc>
          <w:tcPr>
            <w:tcW w:w="1134" w:type="dxa"/>
          </w:tcPr>
          <w:p w:rsidR="001A1434" w:rsidRPr="00186B03" w:rsidRDefault="001A1434" w:rsidP="00186B03">
            <w:pPr>
              <w:pStyle w:val="Style1"/>
              <w:spacing w:after="0" w:line="288" w:lineRule="auto"/>
              <w:jc w:val="center"/>
            </w:pPr>
            <w:r w:rsidRPr="00186B03">
              <w:t>40%</w:t>
            </w:r>
          </w:p>
        </w:tc>
        <w:tc>
          <w:tcPr>
            <w:tcW w:w="1418" w:type="dxa"/>
          </w:tcPr>
          <w:p w:rsidR="001A1434" w:rsidRPr="00186B03" w:rsidRDefault="001A1434" w:rsidP="00186B03">
            <w:pPr>
              <w:pStyle w:val="Style1"/>
              <w:spacing w:after="0" w:line="288" w:lineRule="auto"/>
              <w:jc w:val="center"/>
            </w:pPr>
            <w:r w:rsidRPr="00186B03">
              <w:t>15/25</w:t>
            </w:r>
          </w:p>
        </w:tc>
        <w:tc>
          <w:tcPr>
            <w:tcW w:w="1134" w:type="dxa"/>
          </w:tcPr>
          <w:p w:rsidR="001A1434" w:rsidRPr="00186B03" w:rsidRDefault="001A1434" w:rsidP="00186B03">
            <w:pPr>
              <w:pStyle w:val="Style1"/>
              <w:spacing w:after="0" w:line="288" w:lineRule="auto"/>
              <w:jc w:val="center"/>
            </w:pPr>
            <w:r w:rsidRPr="00186B03">
              <w:t>60%</w:t>
            </w:r>
          </w:p>
        </w:tc>
      </w:tr>
      <w:tr w:rsidR="001A1434" w:rsidRPr="00186B03" w:rsidTr="00186B03">
        <w:tc>
          <w:tcPr>
            <w:tcW w:w="3548" w:type="dxa"/>
          </w:tcPr>
          <w:p w:rsidR="001A1434" w:rsidRPr="00186B03" w:rsidRDefault="001A1434" w:rsidP="00186B03">
            <w:pPr>
              <w:pStyle w:val="Style1"/>
              <w:spacing w:after="0" w:line="288" w:lineRule="auto"/>
              <w:jc w:val="both"/>
            </w:pPr>
            <w:r w:rsidRPr="00186B03">
              <w:t>Vố</w:t>
            </w:r>
            <w:r>
              <w:t>n</w:t>
            </w:r>
            <w:r w:rsidRPr="00186B03">
              <w:t xml:space="preserve"> từ</w:t>
            </w:r>
          </w:p>
        </w:tc>
        <w:tc>
          <w:tcPr>
            <w:tcW w:w="1468" w:type="dxa"/>
          </w:tcPr>
          <w:p w:rsidR="001A1434" w:rsidRPr="00186B03" w:rsidRDefault="001A1434" w:rsidP="00186B03">
            <w:pPr>
              <w:pStyle w:val="Style1"/>
              <w:spacing w:after="0" w:line="288" w:lineRule="auto"/>
              <w:jc w:val="center"/>
            </w:pPr>
            <w:r w:rsidRPr="00186B03">
              <w:t>8/25</w:t>
            </w:r>
          </w:p>
        </w:tc>
        <w:tc>
          <w:tcPr>
            <w:tcW w:w="1134" w:type="dxa"/>
          </w:tcPr>
          <w:p w:rsidR="001A1434" w:rsidRPr="00186B03" w:rsidRDefault="001A1434" w:rsidP="00186B03">
            <w:pPr>
              <w:pStyle w:val="Style1"/>
              <w:spacing w:after="0" w:line="288" w:lineRule="auto"/>
              <w:jc w:val="center"/>
            </w:pPr>
            <w:r w:rsidRPr="00186B03">
              <w:t>32%</w:t>
            </w:r>
          </w:p>
        </w:tc>
        <w:tc>
          <w:tcPr>
            <w:tcW w:w="1418" w:type="dxa"/>
          </w:tcPr>
          <w:p w:rsidR="001A1434" w:rsidRPr="00186B03" w:rsidRDefault="001A1434" w:rsidP="00186B03">
            <w:pPr>
              <w:pStyle w:val="Style1"/>
              <w:spacing w:after="0" w:line="288" w:lineRule="auto"/>
              <w:jc w:val="center"/>
            </w:pPr>
            <w:r w:rsidRPr="00186B03">
              <w:t>17/25</w:t>
            </w:r>
          </w:p>
        </w:tc>
        <w:tc>
          <w:tcPr>
            <w:tcW w:w="1134" w:type="dxa"/>
          </w:tcPr>
          <w:p w:rsidR="001A1434" w:rsidRPr="00186B03" w:rsidRDefault="001A1434" w:rsidP="00186B03">
            <w:pPr>
              <w:pStyle w:val="Style1"/>
              <w:spacing w:after="0" w:line="288" w:lineRule="auto"/>
              <w:jc w:val="center"/>
            </w:pPr>
            <w:r w:rsidRPr="00186B03">
              <w:t>68%</w:t>
            </w:r>
          </w:p>
        </w:tc>
      </w:tr>
      <w:tr w:rsidR="001A1434" w:rsidRPr="00186B03" w:rsidTr="00186B03">
        <w:tc>
          <w:tcPr>
            <w:tcW w:w="3548" w:type="dxa"/>
          </w:tcPr>
          <w:p w:rsidR="001A1434" w:rsidRPr="00186B03" w:rsidRDefault="001A1434" w:rsidP="00186B03">
            <w:pPr>
              <w:pStyle w:val="Style1"/>
              <w:spacing w:after="0" w:line="288" w:lineRule="auto"/>
              <w:jc w:val="both"/>
            </w:pPr>
            <w:r w:rsidRPr="00186B03">
              <w:t>Khả năng nói đúng ngữ pháp</w:t>
            </w:r>
          </w:p>
        </w:tc>
        <w:tc>
          <w:tcPr>
            <w:tcW w:w="1468" w:type="dxa"/>
          </w:tcPr>
          <w:p w:rsidR="001A1434" w:rsidRPr="00186B03" w:rsidRDefault="001A1434" w:rsidP="00186B03">
            <w:pPr>
              <w:pStyle w:val="Style1"/>
              <w:spacing w:after="0" w:line="288" w:lineRule="auto"/>
              <w:jc w:val="center"/>
            </w:pPr>
            <w:r w:rsidRPr="00186B03">
              <w:t>8/25</w:t>
            </w:r>
          </w:p>
        </w:tc>
        <w:tc>
          <w:tcPr>
            <w:tcW w:w="1134" w:type="dxa"/>
          </w:tcPr>
          <w:p w:rsidR="001A1434" w:rsidRPr="00186B03" w:rsidRDefault="001A1434" w:rsidP="00186B03">
            <w:pPr>
              <w:pStyle w:val="Style1"/>
              <w:spacing w:after="0" w:line="288" w:lineRule="auto"/>
              <w:jc w:val="center"/>
            </w:pPr>
            <w:r w:rsidRPr="00186B03">
              <w:t>32%</w:t>
            </w:r>
          </w:p>
        </w:tc>
        <w:tc>
          <w:tcPr>
            <w:tcW w:w="1418" w:type="dxa"/>
          </w:tcPr>
          <w:p w:rsidR="001A1434" w:rsidRPr="00186B03" w:rsidRDefault="001A1434" w:rsidP="00186B03">
            <w:pPr>
              <w:pStyle w:val="Style1"/>
              <w:spacing w:after="0" w:line="288" w:lineRule="auto"/>
              <w:jc w:val="center"/>
            </w:pPr>
            <w:r w:rsidRPr="00186B03">
              <w:t>17/25</w:t>
            </w:r>
          </w:p>
        </w:tc>
        <w:tc>
          <w:tcPr>
            <w:tcW w:w="1134" w:type="dxa"/>
          </w:tcPr>
          <w:p w:rsidR="001A1434" w:rsidRPr="00186B03" w:rsidRDefault="001A1434" w:rsidP="00186B03">
            <w:pPr>
              <w:pStyle w:val="Style1"/>
              <w:spacing w:after="0" w:line="288" w:lineRule="auto"/>
              <w:jc w:val="center"/>
            </w:pPr>
            <w:r w:rsidRPr="00186B03">
              <w:t>68%</w:t>
            </w:r>
          </w:p>
        </w:tc>
      </w:tr>
      <w:tr w:rsidR="001A1434" w:rsidRPr="00186B03" w:rsidTr="00186B03">
        <w:tc>
          <w:tcPr>
            <w:tcW w:w="3548" w:type="dxa"/>
          </w:tcPr>
          <w:p w:rsidR="001A1434" w:rsidRPr="00186B03" w:rsidRDefault="001A1434" w:rsidP="00186B03">
            <w:pPr>
              <w:pStyle w:val="Style1"/>
              <w:spacing w:after="0" w:line="288" w:lineRule="auto"/>
              <w:jc w:val="both"/>
            </w:pPr>
            <w:r>
              <w:t>Khả năng giao tiế</w:t>
            </w:r>
            <w:r w:rsidRPr="00186B03">
              <w:t>p</w:t>
            </w:r>
          </w:p>
        </w:tc>
        <w:tc>
          <w:tcPr>
            <w:tcW w:w="1468" w:type="dxa"/>
          </w:tcPr>
          <w:p w:rsidR="001A1434" w:rsidRPr="00186B03" w:rsidRDefault="001A1434" w:rsidP="00186B03">
            <w:pPr>
              <w:pStyle w:val="Style1"/>
              <w:spacing w:after="0" w:line="288" w:lineRule="auto"/>
              <w:jc w:val="center"/>
            </w:pPr>
            <w:r w:rsidRPr="00186B03">
              <w:t>9/25</w:t>
            </w:r>
          </w:p>
        </w:tc>
        <w:tc>
          <w:tcPr>
            <w:tcW w:w="1134" w:type="dxa"/>
          </w:tcPr>
          <w:p w:rsidR="001A1434" w:rsidRPr="00186B03" w:rsidRDefault="001A1434" w:rsidP="00186B03">
            <w:pPr>
              <w:pStyle w:val="Style1"/>
              <w:spacing w:after="0" w:line="288" w:lineRule="auto"/>
              <w:jc w:val="center"/>
            </w:pPr>
            <w:r w:rsidRPr="00186B03">
              <w:t>36%</w:t>
            </w:r>
          </w:p>
        </w:tc>
        <w:tc>
          <w:tcPr>
            <w:tcW w:w="1418" w:type="dxa"/>
          </w:tcPr>
          <w:p w:rsidR="001A1434" w:rsidRPr="00186B03" w:rsidRDefault="001A1434" w:rsidP="00186B03">
            <w:pPr>
              <w:pStyle w:val="Style1"/>
              <w:spacing w:after="0" w:line="288" w:lineRule="auto"/>
              <w:jc w:val="center"/>
            </w:pPr>
            <w:r w:rsidRPr="00186B03">
              <w:t>16/25</w:t>
            </w:r>
          </w:p>
        </w:tc>
        <w:tc>
          <w:tcPr>
            <w:tcW w:w="1134" w:type="dxa"/>
          </w:tcPr>
          <w:p w:rsidR="001A1434" w:rsidRPr="00186B03" w:rsidRDefault="001A1434" w:rsidP="00186B03">
            <w:pPr>
              <w:pStyle w:val="Style1"/>
              <w:spacing w:after="0" w:line="288" w:lineRule="auto"/>
              <w:jc w:val="center"/>
            </w:pPr>
            <w:r w:rsidRPr="00186B03">
              <w:t>64%</w:t>
            </w:r>
          </w:p>
        </w:tc>
      </w:tr>
    </w:tbl>
    <w:p w:rsidR="001A1434" w:rsidRPr="00CC543C" w:rsidRDefault="001A1434" w:rsidP="00CC543C">
      <w:pPr>
        <w:pStyle w:val="Style1"/>
        <w:ind w:firstLine="720"/>
        <w:rPr>
          <w:b/>
          <w:color w:val="7030A0"/>
        </w:rPr>
      </w:pPr>
      <w:r w:rsidRPr="00CC543C">
        <w:rPr>
          <w:b/>
          <w:color w:val="7030A0"/>
        </w:rPr>
        <w:t>III. Các giải pháp - biện pháp thực hiện đề tài</w:t>
      </w:r>
    </w:p>
    <w:p w:rsidR="001A1434" w:rsidRPr="00CC091A" w:rsidRDefault="001A1434" w:rsidP="00CC543C">
      <w:pPr>
        <w:spacing w:line="288" w:lineRule="auto"/>
        <w:ind w:firstLine="720"/>
        <w:rPr>
          <w:b/>
          <w:color w:val="7030A0"/>
        </w:rPr>
      </w:pPr>
      <w:r>
        <w:rPr>
          <w:b/>
          <w:color w:val="7030A0"/>
        </w:rPr>
        <w:t>1</w:t>
      </w:r>
      <w:r w:rsidRPr="00CC091A">
        <w:rPr>
          <w:b/>
          <w:color w:val="7030A0"/>
        </w:rPr>
        <w:t>. Các giải pháp thực hiệ</w:t>
      </w:r>
      <w:r>
        <w:rPr>
          <w:b/>
          <w:color w:val="7030A0"/>
        </w:rPr>
        <w:t>n đề tài</w:t>
      </w:r>
    </w:p>
    <w:p w:rsidR="001A1434" w:rsidRDefault="001A1434" w:rsidP="00DA4427">
      <w:pPr>
        <w:spacing w:line="288" w:lineRule="auto"/>
        <w:ind w:firstLine="720"/>
      </w:pPr>
      <w:r>
        <w:t>Là giáo viên mầm non người trực tiếp giảng dạy cho trẻ, bản thân tôi thấy việc phát triển ngôn ngữ cho trẻ là rất cần thiết và quan trọng, xong kết quả phát triển ngôn ngữ của trẻ phụ thuộc rất nhiều vào các yếu tố và các môn học khác. Vì vậy tôi đã nghiên cứu và đưa ra một số biện pháp nâng cao chất lượng phát triển ngôn ngữ</w:t>
      </w:r>
    </w:p>
    <w:p w:rsidR="001A1434" w:rsidRDefault="001A1434" w:rsidP="00DA4427">
      <w:pPr>
        <w:spacing w:line="288" w:lineRule="auto"/>
        <w:ind w:firstLine="720"/>
      </w:pPr>
      <w:r>
        <w:t>- Cho trẻ được tiếp xúc với các hoạt động ở mọi lúc, mọi nơi</w:t>
      </w:r>
      <w:r>
        <w:tab/>
      </w:r>
    </w:p>
    <w:p w:rsidR="001A1434" w:rsidRDefault="001A1434" w:rsidP="00DA4427">
      <w:pPr>
        <w:spacing w:line="288" w:lineRule="auto"/>
        <w:ind w:firstLine="720"/>
      </w:pPr>
      <w:r>
        <w:t>- Cô phải sử dụng đồ dùng trực quan ( đồ thật) đồ chơi, đồ dùng tranh mẫu hấp dẫn để thu hút sữ chú ý của trẻ</w:t>
      </w:r>
    </w:p>
    <w:p w:rsidR="001A1434" w:rsidRDefault="001A1434" w:rsidP="00DA4427">
      <w:pPr>
        <w:spacing w:line="288" w:lineRule="auto"/>
        <w:ind w:firstLine="720"/>
      </w:pPr>
      <w:r>
        <w:t>- Cần sử dụng các thủ thuật linh hoạt và lồng ghép các môn học khác như: bài thơ, câu đó</w:t>
      </w:r>
    </w:p>
    <w:p w:rsidR="001A1434" w:rsidRDefault="001A1434" w:rsidP="00DA4427">
      <w:pPr>
        <w:spacing w:line="288" w:lineRule="auto"/>
        <w:ind w:firstLine="720"/>
      </w:pPr>
      <w:r>
        <w:t>- Quá trình dạy cô phải linh hoạt, sáng tạo và thay đổi hình thức nhằm phát huy tính tích cực của trẻ</w:t>
      </w:r>
    </w:p>
    <w:p w:rsidR="001A1434" w:rsidRDefault="001A1434" w:rsidP="00DA4427">
      <w:pPr>
        <w:spacing w:line="288" w:lineRule="auto"/>
        <w:ind w:firstLine="720"/>
      </w:pPr>
      <w:r>
        <w:t>- Cô chú ý quan tâm bồi dưỡng trẻ mọi lúc, mọi nơi tạo môi trường lời nói cho trẻ</w:t>
      </w:r>
    </w:p>
    <w:p w:rsidR="001A1434" w:rsidRDefault="001A1434" w:rsidP="00DA4427">
      <w:pPr>
        <w:spacing w:line="288" w:lineRule="auto"/>
        <w:ind w:firstLine="720"/>
      </w:pPr>
      <w:r>
        <w:t>- Tuyên truyền và phối hợp với phụ huynh trong công tác giáo dục phát triển lời nói cho trẻ</w:t>
      </w:r>
    </w:p>
    <w:p w:rsidR="001A1434" w:rsidRPr="00CC091A" w:rsidRDefault="001A1434" w:rsidP="00DA4427">
      <w:pPr>
        <w:spacing w:line="288" w:lineRule="auto"/>
        <w:ind w:firstLine="720"/>
        <w:rPr>
          <w:b/>
          <w:color w:val="7030A0"/>
        </w:rPr>
      </w:pPr>
      <w:r>
        <w:rPr>
          <w:b/>
          <w:color w:val="7030A0"/>
        </w:rPr>
        <w:t>2</w:t>
      </w:r>
      <w:r w:rsidRPr="00CC091A">
        <w:rPr>
          <w:b/>
          <w:color w:val="7030A0"/>
        </w:rPr>
        <w:t>. Các biện pháp</w:t>
      </w:r>
      <w:r>
        <w:rPr>
          <w:b/>
          <w:color w:val="7030A0"/>
        </w:rPr>
        <w:t xml:space="preserve"> thực hiện đề tài</w:t>
      </w:r>
    </w:p>
    <w:p w:rsidR="001A1434" w:rsidRDefault="001A1434" w:rsidP="00DA4427">
      <w:pPr>
        <w:pStyle w:val="Style1"/>
        <w:spacing w:line="288" w:lineRule="auto"/>
        <w:ind w:firstLine="720"/>
        <w:jc w:val="both"/>
      </w:pPr>
      <w:r>
        <w:t>Phát triển ngôn ngữ cho trẻ là giáo dục khả  năng nghe, hiểu ngôn ngữ và phát âm chuẩn, phát triển vốn từ, dạy trẻ nói đúng ngữ pháp, phát triển ngôn ngữ mạch lạc, giáo dục văn hóa giao tiếp khi nói. Ngoài ra ngôn ngữ còn là phương tiện phát triển thẩm mỹ, tình cảm, đạo đức. Đặc biệt nhờ có ngôn ngữ mà trẻ dễ dàng tiếp nhận những chuẩn mực đạo đức của xã hội và hòa nhập vào xã hội tốt hơn. Chính vì vậy quá trình dạy trẻ tôi đã mạnh dạn áp dụng một số biện pháp dạy trẻ phát triển ngôn ngữ thông qua một số hoạt động sau:</w:t>
      </w:r>
    </w:p>
    <w:p w:rsidR="001A1434" w:rsidRPr="00CC091A" w:rsidRDefault="001A1434" w:rsidP="00DA4427">
      <w:pPr>
        <w:pStyle w:val="Style1"/>
        <w:spacing w:line="288" w:lineRule="auto"/>
        <w:ind w:firstLine="720"/>
        <w:jc w:val="both"/>
        <w:rPr>
          <w:b/>
          <w:color w:val="943634"/>
        </w:rPr>
      </w:pPr>
      <w:r>
        <w:rPr>
          <w:b/>
          <w:color w:val="943634"/>
        </w:rPr>
        <w:t>2.</w:t>
      </w:r>
      <w:r w:rsidRPr="00CC091A">
        <w:rPr>
          <w:b/>
          <w:color w:val="943634"/>
        </w:rPr>
        <w:t>1.</w:t>
      </w:r>
      <w:r>
        <w:rPr>
          <w:b/>
          <w:color w:val="943634"/>
        </w:rPr>
        <w:t xml:space="preserve"> Biện pháp 1:</w:t>
      </w:r>
      <w:r w:rsidRPr="00CC091A">
        <w:rPr>
          <w:b/>
          <w:color w:val="943634"/>
        </w:rPr>
        <w:t xml:space="preserve"> Giáo dục ngôn ngữ thông qua các giờ học </w:t>
      </w:r>
    </w:p>
    <w:p w:rsidR="001A1434" w:rsidRPr="00DA4427" w:rsidRDefault="001A1434" w:rsidP="00DA4427">
      <w:pPr>
        <w:pStyle w:val="Style1"/>
        <w:spacing w:line="288" w:lineRule="auto"/>
        <w:ind w:firstLine="720"/>
        <w:jc w:val="both"/>
        <w:rPr>
          <w:b/>
          <w:i/>
        </w:rPr>
      </w:pPr>
      <w:r w:rsidRPr="00DA4427">
        <w:rPr>
          <w:b/>
          <w:i/>
        </w:rPr>
        <w:t>a. Thông qua giờ nhận biết tập nói:</w:t>
      </w:r>
    </w:p>
    <w:p w:rsidR="001A1434" w:rsidRDefault="001A1434" w:rsidP="009F7939">
      <w:pPr>
        <w:pStyle w:val="Style1"/>
        <w:spacing w:line="288" w:lineRule="auto"/>
        <w:jc w:val="both"/>
      </w:pPr>
      <w:r>
        <w:tab/>
        <w:t>Đây là môn học quan trọng nhất đối với sự phát triển ngôn ngữ và cung cấp vốn từ vựng cho trẻ. Trẻ ở lứa tuổi 24-36 tháng đang bắt đầu học nói, bộ máy phát âm chưa hoàn chỉnh, vì vậy trẻ thường nói không đủ từ, nói ngọng, nói lắp. Cho nên trong tiết dạy cô phải chuẩn bị đồ dùng trực quan đẹp, hấp dẫn để gây hứng thú cho trẻ. Bên cạnh đó cô  phải chuẩn bị một hệ thống câu hỏi rõ ràng ngắn gọn trong khi trẻ trả lời cô hướng dẫn trẻ nói đúng từ, đủ câu không nói cộc lốc.</w:t>
      </w:r>
    </w:p>
    <w:p w:rsidR="001A1434" w:rsidRDefault="001A1434" w:rsidP="009F7939">
      <w:pPr>
        <w:pStyle w:val="Style1"/>
        <w:spacing w:line="288" w:lineRule="auto"/>
        <w:jc w:val="both"/>
      </w:pPr>
      <w:r>
        <w:tab/>
        <w:t>Ở hoạt động nhận biết tập nói, trẻ được phát âm nhiều, được nói nhiều và cũng dễ bộc lộ ý tưởng của mình muốn nói, cũng chính hoạt động này cô giáo phát hiện ra những cháu phát âm chuẩn, những cháu phát âm chưa chuẩn để sửa sai kịp thời</w:t>
      </w:r>
    </w:p>
    <w:p w:rsidR="001A1434" w:rsidRDefault="001A1434" w:rsidP="009F7939">
      <w:pPr>
        <w:pStyle w:val="Style1"/>
        <w:spacing w:line="288" w:lineRule="auto"/>
        <w:jc w:val="both"/>
      </w:pPr>
      <w:r>
        <w:tab/>
        <w:t>VD1: Trong bài nhận  biết “ Con cá” cô muốn cung cấp từ “ đuôi cá” cho trẻ cô phải chuẩn bị một con cá có thật và một con cá giả ( được làm bằng bìa) để cho trẻ quan sát. Trẻ sẽ sử dụng các giác quan như: sờ, nhìn,… nhằm phát huy tính tích cực của tư duy, rèn khả năng ghi nhớ có chủ đích. Để giúp trẻ hứng thú tập trung vào đối tượng quan sát cô cần đưa ra hệ thống câu hỏi:</w:t>
      </w:r>
    </w:p>
    <w:p w:rsidR="001A1434" w:rsidRPr="00D1453B" w:rsidRDefault="001A1434" w:rsidP="009F7939">
      <w:pPr>
        <w:pStyle w:val="Style1"/>
        <w:spacing w:line="288" w:lineRule="auto"/>
        <w:jc w:val="both"/>
        <w:rPr>
          <w:lang w:val="it-IT"/>
        </w:rPr>
      </w:pPr>
      <w:r>
        <w:tab/>
      </w:r>
      <w:r w:rsidRPr="00D1453B">
        <w:rPr>
          <w:lang w:val="it-IT"/>
        </w:rPr>
        <w:t>+ Đây là con gì? ( “ Con cá ạ”)</w:t>
      </w:r>
    </w:p>
    <w:p w:rsidR="001A1434" w:rsidRPr="00D1453B" w:rsidRDefault="001A1434" w:rsidP="009F7939">
      <w:pPr>
        <w:pStyle w:val="Style1"/>
        <w:spacing w:line="288" w:lineRule="auto"/>
        <w:jc w:val="both"/>
        <w:rPr>
          <w:lang w:val="it-IT"/>
        </w:rPr>
      </w:pPr>
      <w:r w:rsidRPr="00D1453B">
        <w:rPr>
          <w:lang w:val="it-IT"/>
        </w:rPr>
        <w:tab/>
        <w:t>+ Các con nhìn xem cá bơi được là nhờ</w:t>
      </w:r>
      <w:r>
        <w:rPr>
          <w:lang w:val="it-IT"/>
        </w:rPr>
        <w:t xml:space="preserve"> cái gì mà đang quẫy quẫy đây? (</w:t>
      </w:r>
      <w:r w:rsidRPr="00D1453B">
        <w:rPr>
          <w:lang w:val="it-IT"/>
        </w:rPr>
        <w:t>cái đuôi ạ)</w:t>
      </w:r>
    </w:p>
    <w:p w:rsidR="001A1434" w:rsidRPr="00D1453B" w:rsidRDefault="001A1434" w:rsidP="009F7939">
      <w:pPr>
        <w:pStyle w:val="Style1"/>
        <w:spacing w:line="288" w:lineRule="auto"/>
        <w:jc w:val="both"/>
        <w:rPr>
          <w:lang w:val="it-IT"/>
        </w:rPr>
      </w:pPr>
      <w:r w:rsidRPr="00D1453B">
        <w:rPr>
          <w:lang w:val="it-IT"/>
        </w:rPr>
        <w:tab/>
        <w:t>+ Các con ơi, cá đang nhìn chúng ta đấy thế mắt cá nằm ở đâu nhỉ? ( Nằm ở trên đầu cá)</w:t>
      </w:r>
    </w:p>
    <w:p w:rsidR="001A1434" w:rsidRPr="00D1453B" w:rsidRDefault="001A1434" w:rsidP="009F7939">
      <w:pPr>
        <w:pStyle w:val="Style1"/>
        <w:spacing w:line="288" w:lineRule="auto"/>
        <w:jc w:val="both"/>
        <w:rPr>
          <w:lang w:val="it-IT"/>
        </w:rPr>
      </w:pPr>
      <w:r w:rsidRPr="00D1453B">
        <w:rPr>
          <w:lang w:val="it-IT"/>
        </w:rPr>
        <w:tab/>
        <w:t>+ Đố các bạn biết cá sống ở đâu? ( Sống ở dưới nước)</w:t>
      </w:r>
    </w:p>
    <w:p w:rsidR="001A1434" w:rsidRPr="00D1453B" w:rsidRDefault="001A1434" w:rsidP="009F7939">
      <w:pPr>
        <w:pStyle w:val="Style1"/>
        <w:spacing w:line="288" w:lineRule="auto"/>
        <w:jc w:val="both"/>
        <w:rPr>
          <w:lang w:val="it-IT"/>
        </w:rPr>
      </w:pPr>
      <w:r w:rsidRPr="00D1453B">
        <w:rPr>
          <w:lang w:val="it-IT"/>
        </w:rPr>
        <w:tab/>
        <w:t xml:space="preserve"> + Trên mình cá có cái gì mà lấp lánh thế? ( Có vẩy)</w:t>
      </w:r>
    </w:p>
    <w:p w:rsidR="001A1434" w:rsidRPr="00D1453B" w:rsidRDefault="001A1434" w:rsidP="00DA4427">
      <w:pPr>
        <w:pStyle w:val="Style1"/>
        <w:spacing w:line="288" w:lineRule="auto"/>
        <w:ind w:firstLine="720"/>
        <w:jc w:val="both"/>
        <w:rPr>
          <w:lang w:val="it-IT"/>
        </w:rPr>
      </w:pPr>
      <w:r w:rsidRPr="00D1453B">
        <w:rPr>
          <w:lang w:val="it-IT"/>
        </w:rPr>
        <w:t>- Trong khi trẻ trả lời cô phải chú ý đến câu trả lời của trẻ. Trẻ phải nói được cả câu theo câu hỏi của cô. Nếu trẻ nói cộc lốc, thiếu từ cô phải sửa ngay cho trẻ</w:t>
      </w:r>
    </w:p>
    <w:p w:rsidR="001A1434" w:rsidRPr="00D1453B" w:rsidRDefault="001A1434" w:rsidP="009F7939">
      <w:pPr>
        <w:pStyle w:val="Style1"/>
        <w:spacing w:line="288" w:lineRule="auto"/>
        <w:jc w:val="both"/>
        <w:rPr>
          <w:lang w:val="it-IT"/>
        </w:rPr>
      </w:pPr>
      <w:r w:rsidRPr="00D1453B">
        <w:rPr>
          <w:lang w:val="it-IT"/>
        </w:rPr>
        <w:tab/>
        <w:t>VD2: Bài nhận biết “ Ô tô”. Khi vào bài tôi đặt câu đố: “ Xe gì bốn bánh/ Chạy ở trên đường/ Còi kêu bíp bíp / Chở hàng chở khách” ( Ô tô). Trẻ trả lời đó là ô tô tôi đưa chiếc ô tô cho trẻ xem và hỏi:</w:t>
      </w:r>
    </w:p>
    <w:p w:rsidR="001A1434" w:rsidRPr="00D1453B" w:rsidRDefault="001A1434" w:rsidP="009F7939">
      <w:pPr>
        <w:pStyle w:val="Style1"/>
        <w:spacing w:line="288" w:lineRule="auto"/>
        <w:jc w:val="both"/>
        <w:rPr>
          <w:lang w:val="it-IT"/>
        </w:rPr>
      </w:pPr>
      <w:r w:rsidRPr="00D1453B">
        <w:rPr>
          <w:lang w:val="it-IT"/>
        </w:rPr>
        <w:tab/>
        <w:t>+ Xe gì đây? ( Ô tô ạ)</w:t>
      </w:r>
    </w:p>
    <w:p w:rsidR="001A1434" w:rsidRPr="00D1453B" w:rsidRDefault="001A1434" w:rsidP="009F7939">
      <w:pPr>
        <w:pStyle w:val="Style1"/>
        <w:spacing w:line="288" w:lineRule="auto"/>
        <w:jc w:val="both"/>
        <w:rPr>
          <w:lang w:val="it-IT"/>
        </w:rPr>
      </w:pPr>
      <w:r w:rsidRPr="00D1453B">
        <w:rPr>
          <w:lang w:val="it-IT"/>
        </w:rPr>
        <w:tab/>
        <w:t>+ Ô tô có màu gì? ( Màu đỏ ạ)</w:t>
      </w:r>
    </w:p>
    <w:p w:rsidR="001A1434" w:rsidRPr="00D1453B" w:rsidRDefault="001A1434" w:rsidP="009F7939">
      <w:pPr>
        <w:pStyle w:val="Style1"/>
        <w:spacing w:line="288" w:lineRule="auto"/>
        <w:jc w:val="both"/>
        <w:rPr>
          <w:lang w:val="it-IT"/>
        </w:rPr>
      </w:pPr>
      <w:r w:rsidRPr="00D1453B">
        <w:rPr>
          <w:lang w:val="it-IT"/>
        </w:rPr>
        <w:tab/>
        <w:t>+ Ô tô đi ở đâu? ( Ô tô đi ở trên đường ạ)</w:t>
      </w:r>
    </w:p>
    <w:p w:rsidR="001A1434" w:rsidRPr="00D1453B" w:rsidRDefault="001A1434" w:rsidP="009F7939">
      <w:pPr>
        <w:pStyle w:val="Style1"/>
        <w:spacing w:line="288" w:lineRule="auto"/>
        <w:jc w:val="both"/>
        <w:rPr>
          <w:lang w:val="it-IT"/>
        </w:rPr>
      </w:pPr>
      <w:r w:rsidRPr="00D1453B">
        <w:rPr>
          <w:lang w:val="it-IT"/>
        </w:rPr>
        <w:tab/>
        <w:t>+ Ô tô dùng để làm gì ? ( Dùng để chở hàng, chở người</w:t>
      </w:r>
      <w:r>
        <w:rPr>
          <w:lang w:val="it-IT"/>
        </w:rPr>
        <w:t xml:space="preserve"> ...</w:t>
      </w:r>
      <w:r w:rsidRPr="00D1453B">
        <w:rPr>
          <w:lang w:val="it-IT"/>
        </w:rPr>
        <w:t xml:space="preserve"> )</w:t>
      </w:r>
    </w:p>
    <w:p w:rsidR="001A1434" w:rsidRPr="00D1453B" w:rsidRDefault="001A1434" w:rsidP="009F7939">
      <w:pPr>
        <w:pStyle w:val="Style1"/>
        <w:spacing w:line="288" w:lineRule="auto"/>
        <w:jc w:val="both"/>
        <w:rPr>
          <w:lang w:val="it-IT"/>
        </w:rPr>
      </w:pPr>
      <w:r w:rsidRPr="00D1453B">
        <w:rPr>
          <w:lang w:val="it-IT"/>
        </w:rPr>
        <w:tab/>
        <w:t>+ Còi ô tô kêu như thế nào?</w:t>
      </w:r>
      <w:r>
        <w:rPr>
          <w:lang w:val="it-IT"/>
        </w:rPr>
        <w:t xml:space="preserve"> </w:t>
      </w:r>
      <w:r w:rsidRPr="00D1453B">
        <w:rPr>
          <w:lang w:val="it-IT"/>
        </w:rPr>
        <w:t>( bíp bíp)</w:t>
      </w:r>
    </w:p>
    <w:p w:rsidR="001A1434" w:rsidRPr="00D1453B" w:rsidRDefault="001A1434" w:rsidP="009F7939">
      <w:pPr>
        <w:pStyle w:val="Style1"/>
        <w:spacing w:line="288" w:lineRule="auto"/>
        <w:jc w:val="both"/>
        <w:rPr>
          <w:lang w:val="it-IT"/>
        </w:rPr>
      </w:pPr>
      <w:r w:rsidRPr="00D1453B">
        <w:rPr>
          <w:lang w:val="it-IT"/>
        </w:rPr>
        <w:tab/>
        <w:t>+ Đây là cái gì? ( Cô hỏi từng  bộ phận của ô tô và yêu cầu trẻ trả lời)</w:t>
      </w:r>
    </w:p>
    <w:p w:rsidR="001A1434" w:rsidRPr="00D1453B" w:rsidRDefault="001A1434" w:rsidP="00DA4427">
      <w:pPr>
        <w:pStyle w:val="Style1"/>
        <w:spacing w:line="288" w:lineRule="auto"/>
        <w:ind w:firstLine="720"/>
        <w:jc w:val="both"/>
        <w:rPr>
          <w:lang w:val="it-IT"/>
        </w:rPr>
      </w:pPr>
      <w:r w:rsidRPr="00D1453B">
        <w:rPr>
          <w:lang w:val="it-IT"/>
        </w:rPr>
        <w:t>- Cứ như vậy tôi đặt hệ thống câu hỏi từ tổng thể đến chi tiết để trẻ trả lời nhằm kích thích trẻ phát triển tư duy và ngôn ngữ cho trẻ, qua đó lồng liên hệ thực tế giáo dục trẻ về an toàn giao thông khi đi trên đường.</w:t>
      </w:r>
    </w:p>
    <w:p w:rsidR="001A1434" w:rsidRPr="00D1453B" w:rsidRDefault="001A1434" w:rsidP="00DA4427">
      <w:pPr>
        <w:pStyle w:val="Style1"/>
        <w:spacing w:line="288" w:lineRule="auto"/>
        <w:ind w:firstLine="720"/>
        <w:jc w:val="both"/>
        <w:rPr>
          <w:b/>
          <w:i/>
          <w:lang w:val="it-IT"/>
        </w:rPr>
      </w:pPr>
      <w:r w:rsidRPr="00D1453B">
        <w:rPr>
          <w:b/>
          <w:i/>
          <w:lang w:val="it-IT"/>
        </w:rPr>
        <w:t xml:space="preserve">b. Thông qua giờ thơ, truyện: </w:t>
      </w:r>
    </w:p>
    <w:p w:rsidR="001A1434" w:rsidRPr="00D1453B" w:rsidRDefault="001A1434" w:rsidP="00DA4427">
      <w:pPr>
        <w:pStyle w:val="Style1"/>
        <w:spacing w:line="288" w:lineRule="auto"/>
        <w:ind w:firstLine="720"/>
        <w:jc w:val="both"/>
        <w:rPr>
          <w:lang w:val="it-IT"/>
        </w:rPr>
      </w:pPr>
      <w:r w:rsidRPr="00D1453B">
        <w:rPr>
          <w:lang w:val="it-IT"/>
        </w:rPr>
        <w:t>Trên tiết học khi cho trẻ làm quen các tác phẩm văn học là phát triển ngôn ngữ nói cho trẻ và còn hình thành phát triển ở trẻ kỹ năng nói mạch lạc mà muốn làm được như vậy trẻ phải có vốn từ phong phú hay nói cách khác là trẻ cũng được học thêm được các từ mới qua giờ học thơ, truyện. Để giờ thơ, truyện đạt kết quả cao cũng như hình thành gôn ngữ cho trẻ thì đồ dùng phục vụ cho tiết học phải đảm bảo:</w:t>
      </w:r>
    </w:p>
    <w:p w:rsidR="001A1434" w:rsidRPr="00D1453B" w:rsidRDefault="001A1434" w:rsidP="00DA4427">
      <w:pPr>
        <w:pStyle w:val="Style1"/>
        <w:spacing w:line="288" w:lineRule="auto"/>
        <w:ind w:firstLine="720"/>
        <w:jc w:val="both"/>
        <w:rPr>
          <w:lang w:val="it-IT"/>
        </w:rPr>
      </w:pPr>
      <w:r w:rsidRPr="00D1453B">
        <w:rPr>
          <w:lang w:val="it-IT"/>
        </w:rPr>
        <w:t>- Đồ dùng phải đẹp, màu sắc phù hợp đảm bảo tính an toàn và vệ sinh cho trẻ</w:t>
      </w:r>
    </w:p>
    <w:p w:rsidR="001A1434" w:rsidRPr="00D1453B" w:rsidRDefault="001A1434" w:rsidP="00D52B8F">
      <w:pPr>
        <w:pStyle w:val="Style1"/>
        <w:spacing w:line="288" w:lineRule="auto"/>
        <w:ind w:firstLine="720"/>
        <w:jc w:val="both"/>
        <w:rPr>
          <w:lang w:val="it-IT"/>
        </w:rPr>
      </w:pPr>
      <w:r w:rsidRPr="00D1453B">
        <w:rPr>
          <w:lang w:val="it-IT"/>
        </w:rPr>
        <w:t>- Nếu là tranh vẽ phải đẹp, phù hợp với câu truyện, phía dưới phải có chữ to giúp cho việc phát triển vốn từ của trẻ được thuận lợi</w:t>
      </w:r>
    </w:p>
    <w:p w:rsidR="001A1434" w:rsidRPr="00D1453B" w:rsidRDefault="001A1434" w:rsidP="00D52B8F">
      <w:pPr>
        <w:pStyle w:val="Style1"/>
        <w:spacing w:line="288" w:lineRule="auto"/>
        <w:ind w:firstLine="720"/>
        <w:jc w:val="both"/>
        <w:rPr>
          <w:lang w:val="it-IT"/>
        </w:rPr>
      </w:pPr>
      <w:r w:rsidRPr="00D1453B">
        <w:rPr>
          <w:lang w:val="it-IT"/>
        </w:rPr>
        <w:t>- Bản thân giáo viên phải thuộc truyện, ngôn ngữ của cô phải trong sáng, giọng đọc phải truyền cảm, thể hiện đúng ngữ điệu của nhân vật</w:t>
      </w:r>
      <w:r>
        <w:rPr>
          <w:lang w:val="it-IT"/>
        </w:rPr>
        <w:t>.</w:t>
      </w:r>
    </w:p>
    <w:p w:rsidR="001A1434" w:rsidRPr="00D1453B" w:rsidRDefault="001A1434" w:rsidP="00D52B8F">
      <w:pPr>
        <w:pStyle w:val="Style1"/>
        <w:spacing w:line="288" w:lineRule="auto"/>
        <w:ind w:firstLine="720"/>
        <w:jc w:val="both"/>
        <w:rPr>
          <w:lang w:val="it-IT"/>
        </w:rPr>
      </w:pPr>
      <w:r w:rsidRPr="00D1453B">
        <w:rPr>
          <w:lang w:val="it-IT"/>
        </w:rPr>
        <w:t xml:space="preserve">    </w:t>
      </w:r>
      <w:r>
        <w:rPr>
          <w:noProof/>
        </w:rPr>
        <w:pict>
          <v:shape id="Picture 1" o:spid="_x0000_i1026" type="#_x0000_t75" style="width:450.75pt;height:263.25pt;visibility:visible">
            <v:imagedata r:id="rId7" o:title=""/>
          </v:shape>
        </w:pict>
      </w:r>
      <w:r w:rsidRPr="00D1453B">
        <w:rPr>
          <w:lang w:val="it-IT"/>
        </w:rPr>
        <w:t xml:space="preserve">    </w:t>
      </w:r>
    </w:p>
    <w:p w:rsidR="001A1434" w:rsidRPr="00D1453B" w:rsidRDefault="001A1434" w:rsidP="00D52B8F">
      <w:pPr>
        <w:pStyle w:val="Style1"/>
        <w:spacing w:line="288" w:lineRule="auto"/>
        <w:ind w:firstLine="720"/>
        <w:jc w:val="center"/>
        <w:rPr>
          <w:lang w:val="it-IT"/>
        </w:rPr>
      </w:pPr>
      <w:r w:rsidRPr="00D1453B">
        <w:rPr>
          <w:lang w:val="it-IT"/>
        </w:rPr>
        <w:t>Tranh cô kể chuyện cho trẻ nghe</w:t>
      </w:r>
    </w:p>
    <w:p w:rsidR="001A1434" w:rsidRPr="00D1453B" w:rsidRDefault="001A1434" w:rsidP="009F7939">
      <w:pPr>
        <w:pStyle w:val="Style1"/>
        <w:spacing w:line="288" w:lineRule="auto"/>
        <w:jc w:val="both"/>
        <w:rPr>
          <w:lang w:val="it-IT"/>
        </w:rPr>
      </w:pPr>
      <w:r w:rsidRPr="00D1453B">
        <w:rPr>
          <w:lang w:val="it-IT"/>
        </w:rPr>
        <w:tab/>
        <w:t xml:space="preserve">VD1: Trẻ nghe câu truyện “ Đôi bạn nhỏ”. Tôi cung cấp  vốn từ cho trẻ đó là từ “ Bới đất”. Cô có thể cho trẻ xem tranh  mô hình một chú gà đang lấy chân để bới đất tìm giun và giải thích cho trẻ hiểu từ “ Bới đất”. ( Các con ạ, bản năng  của những chú gà là mỗi khi đi kiếm ăn các chú phải lấy  chân bới đất, đào đất để tìm thức ăn cho mình, khhi kiếm được thức ăn chú gà sẽ lấy mỏ để ăn đấy). Sau khi giải thích tôi cũng chuẩn bị một hệ thống câu hỏi giúp trẻ nhớ được nội dung truyện và từ vừa học: </w:t>
      </w:r>
    </w:p>
    <w:p w:rsidR="001A1434" w:rsidRPr="00D1453B" w:rsidRDefault="001A1434" w:rsidP="009F7939">
      <w:pPr>
        <w:pStyle w:val="Style1"/>
        <w:spacing w:line="288" w:lineRule="auto"/>
        <w:jc w:val="both"/>
        <w:rPr>
          <w:lang w:val="it-IT"/>
        </w:rPr>
      </w:pPr>
      <w:r w:rsidRPr="00D1453B">
        <w:rPr>
          <w:lang w:val="it-IT"/>
        </w:rPr>
        <w:tab/>
        <w:t>+ Hai bạn Gà và Vịt trong câu truyện cô kể rủ nhau đi đâu? (Đi kiếm ăn ạ)</w:t>
      </w:r>
    </w:p>
    <w:p w:rsidR="001A1434" w:rsidRPr="00D1453B" w:rsidRDefault="001A1434" w:rsidP="009F7939">
      <w:pPr>
        <w:pStyle w:val="Style1"/>
        <w:spacing w:line="288" w:lineRule="auto"/>
        <w:jc w:val="both"/>
        <w:rPr>
          <w:lang w:val="it-IT"/>
        </w:rPr>
      </w:pPr>
      <w:r w:rsidRPr="00D1453B">
        <w:rPr>
          <w:lang w:val="it-IT"/>
        </w:rPr>
        <w:tab/>
        <w:t>+ Vịt kiếm ăn ở đâu? ( Dưới ao )</w:t>
      </w:r>
    </w:p>
    <w:p w:rsidR="001A1434" w:rsidRPr="00D1453B" w:rsidRDefault="001A1434" w:rsidP="009F7939">
      <w:pPr>
        <w:pStyle w:val="Style1"/>
        <w:spacing w:line="288" w:lineRule="auto"/>
        <w:jc w:val="both"/>
        <w:rPr>
          <w:lang w:val="it-IT"/>
        </w:rPr>
      </w:pPr>
      <w:r w:rsidRPr="00D1453B">
        <w:rPr>
          <w:lang w:val="it-IT"/>
        </w:rPr>
        <w:tab/>
        <w:t>+Thế còn Gà kiếm ăn ở đâu? ( Trên bãi cỏ)</w:t>
      </w:r>
    </w:p>
    <w:p w:rsidR="001A1434" w:rsidRPr="00D1453B" w:rsidRDefault="001A1434" w:rsidP="009F7939">
      <w:pPr>
        <w:pStyle w:val="Style1"/>
        <w:spacing w:line="288" w:lineRule="auto"/>
        <w:jc w:val="both"/>
        <w:rPr>
          <w:lang w:val="it-IT"/>
        </w:rPr>
      </w:pPr>
      <w:r w:rsidRPr="00D1453B">
        <w:rPr>
          <w:lang w:val="it-IT"/>
        </w:rPr>
        <w:tab/>
        <w:t>+ Bạn Gà kiếm ăn như thế nào? ( Bới đất tìm giun)</w:t>
      </w:r>
    </w:p>
    <w:p w:rsidR="001A1434" w:rsidRPr="00D1453B" w:rsidRDefault="001A1434" w:rsidP="009F7939">
      <w:pPr>
        <w:pStyle w:val="Style1"/>
        <w:spacing w:line="288" w:lineRule="auto"/>
        <w:jc w:val="both"/>
        <w:rPr>
          <w:spacing w:val="-8"/>
          <w:lang w:val="it-IT"/>
        </w:rPr>
      </w:pPr>
      <w:r w:rsidRPr="00D1453B">
        <w:rPr>
          <w:spacing w:val="-8"/>
          <w:lang w:val="it-IT"/>
        </w:rPr>
        <w:tab/>
        <w:t>+Khi hai bạn đang kiếm ăn thì có con gì xuất hiện đuổi bắt Gà con? (Con Cáo)</w:t>
      </w:r>
    </w:p>
    <w:p w:rsidR="001A1434" w:rsidRPr="00D1453B" w:rsidRDefault="001A1434" w:rsidP="009F7939">
      <w:pPr>
        <w:pStyle w:val="Style1"/>
        <w:spacing w:line="288" w:lineRule="auto"/>
        <w:jc w:val="both"/>
        <w:rPr>
          <w:lang w:val="it-IT"/>
        </w:rPr>
      </w:pPr>
      <w:r w:rsidRPr="00D1453B">
        <w:rPr>
          <w:lang w:val="it-IT"/>
        </w:rPr>
        <w:tab/>
        <w:t>+ Vịt con đã cứu Gà con như thế nào? ( Gà nhảy phốc lên lung Vịt, Vịt bơi ra xa)</w:t>
      </w:r>
    </w:p>
    <w:p w:rsidR="001A1434" w:rsidRPr="00D1453B" w:rsidRDefault="001A1434" w:rsidP="009F7939">
      <w:pPr>
        <w:pStyle w:val="Style1"/>
        <w:spacing w:line="288" w:lineRule="auto"/>
        <w:jc w:val="both"/>
        <w:rPr>
          <w:lang w:val="it-IT"/>
        </w:rPr>
      </w:pPr>
      <w:r w:rsidRPr="00D1453B">
        <w:rPr>
          <w:lang w:val="it-IT"/>
        </w:rPr>
        <w:tab/>
        <w:t>+  Qua câu chuyện con thấy tình bạn cảu hai bạn Gà và Vịt ra sao? ( Thương yêu nhau)</w:t>
      </w:r>
    </w:p>
    <w:p w:rsidR="001A1434" w:rsidRPr="00D1453B" w:rsidRDefault="001A1434" w:rsidP="009F7939">
      <w:pPr>
        <w:pStyle w:val="Style1"/>
        <w:spacing w:line="288" w:lineRule="auto"/>
        <w:jc w:val="both"/>
        <w:rPr>
          <w:lang w:val="it-IT"/>
        </w:rPr>
      </w:pPr>
      <w:r w:rsidRPr="00D1453B">
        <w:rPr>
          <w:lang w:val="it-IT"/>
        </w:rPr>
        <w:tab/>
        <w:t>+ Nếu như bạn gặp khó khăn thì các con phải làm gì? ( Giúp đỡ bạn)</w:t>
      </w:r>
    </w:p>
    <w:p w:rsidR="001A1434" w:rsidRPr="00D1453B" w:rsidRDefault="001A1434" w:rsidP="00DA4427">
      <w:pPr>
        <w:pStyle w:val="Style1"/>
        <w:spacing w:line="288" w:lineRule="auto"/>
        <w:ind w:firstLine="720"/>
        <w:jc w:val="both"/>
        <w:rPr>
          <w:lang w:val="it-IT"/>
        </w:rPr>
      </w:pPr>
      <w:r w:rsidRPr="00D1453B">
        <w:rPr>
          <w:lang w:val="it-IT"/>
        </w:rPr>
        <w:t>- Cô kể 1-2 lần cho trẻ nghe giúp trẻ hiểu thêm về tác phẩm và qua đó lấy nhân vật để giáo dục trẻ phải biết yêu thương nhau và giúp đỡ bạn trong lúc gặp khó khăn</w:t>
      </w:r>
    </w:p>
    <w:p w:rsidR="001A1434" w:rsidRPr="00D1453B" w:rsidRDefault="001A1434" w:rsidP="009F7939">
      <w:pPr>
        <w:pStyle w:val="Style1"/>
        <w:spacing w:line="288" w:lineRule="auto"/>
        <w:jc w:val="both"/>
        <w:rPr>
          <w:lang w:val="it-IT"/>
        </w:rPr>
      </w:pPr>
      <w:r w:rsidRPr="00D1453B">
        <w:rPr>
          <w:lang w:val="it-IT"/>
        </w:rPr>
        <w:tab/>
        <w:t xml:space="preserve">VD2: “ Cây bắp cải” tôi muốn cung cấp cho trẻ từ “ Sắp  vòng quanh”. Tôi chuẩn bị một cây bắp cải thật để cho trẻ quan sát, trẻ phải được nhìn, sờ, ngửi,… và qua vật thật tôi sễ giải thích cho trẻ từ “ sắp vòng quanh”.  Tôi giải thích cho trẻ: Các con nhìn này đây là cây bắp cải mà hàng ngày mẹ vẫn mua về để nấu cho các con ăn đấy. các con nhìn xem lá bắp cải rất to có màu xanh và khi cây bắp cải càng lớn thì lá càng cuộn thành vòng tròn xếp trồng lên nhau lá non thì nằm ở bên trong được bao bọc bằng những lớp lá già ở ngoài . Bên cạnh đó tôi cũng chuẩn bị câu hỏi để trẻ trả lời: </w:t>
      </w:r>
    </w:p>
    <w:p w:rsidR="001A1434" w:rsidRPr="00D1453B" w:rsidRDefault="001A1434" w:rsidP="009F7939">
      <w:pPr>
        <w:pStyle w:val="Style1"/>
        <w:spacing w:line="288" w:lineRule="auto"/>
        <w:jc w:val="both"/>
        <w:rPr>
          <w:lang w:val="it-IT"/>
        </w:rPr>
      </w:pPr>
      <w:r w:rsidRPr="00D1453B">
        <w:rPr>
          <w:lang w:val="it-IT"/>
        </w:rPr>
        <w:tab/>
        <w:t>+ Cô vừa đọc cho các con nghe bài thơ  gì? ( Cây bắp cải ạ)</w:t>
      </w:r>
    </w:p>
    <w:p w:rsidR="001A1434" w:rsidRPr="00D1453B" w:rsidRDefault="001A1434" w:rsidP="009F7939">
      <w:pPr>
        <w:pStyle w:val="Style1"/>
        <w:spacing w:line="288" w:lineRule="auto"/>
        <w:jc w:val="both"/>
        <w:rPr>
          <w:spacing w:val="-4"/>
          <w:lang w:val="it-IT"/>
        </w:rPr>
      </w:pPr>
      <w:r w:rsidRPr="00D1453B">
        <w:rPr>
          <w:spacing w:val="-4"/>
          <w:lang w:val="it-IT"/>
        </w:rPr>
        <w:tab/>
        <w:t>+ Cây bắp cải trong bài thơ được miêu tả đẹp như thế nào? (xanh man mát)</w:t>
      </w:r>
    </w:p>
    <w:p w:rsidR="001A1434" w:rsidRPr="00D1453B" w:rsidRDefault="001A1434" w:rsidP="009F7939">
      <w:pPr>
        <w:pStyle w:val="Style1"/>
        <w:spacing w:line="288" w:lineRule="auto"/>
        <w:jc w:val="both"/>
        <w:rPr>
          <w:lang w:val="it-IT"/>
        </w:rPr>
      </w:pPr>
      <w:r w:rsidRPr="00D1453B">
        <w:rPr>
          <w:lang w:val="it-IT"/>
        </w:rPr>
        <w:tab/>
        <w:t>+ Còn lá bắp cải được nhà thơ miêu tả ra sao? (Sắp vòng quanh ạ)</w:t>
      </w:r>
    </w:p>
    <w:p w:rsidR="001A1434" w:rsidRPr="00D1453B" w:rsidRDefault="001A1434" w:rsidP="009F7939">
      <w:pPr>
        <w:pStyle w:val="Style1"/>
        <w:spacing w:line="288" w:lineRule="auto"/>
        <w:jc w:val="both"/>
        <w:rPr>
          <w:lang w:val="it-IT"/>
        </w:rPr>
      </w:pPr>
      <w:r w:rsidRPr="00D1453B">
        <w:rPr>
          <w:lang w:val="it-IT"/>
        </w:rPr>
        <w:tab/>
        <w:t>+ Búp cải non thì nằm ở đâu?( Nằm ở giữa ạ)</w:t>
      </w:r>
    </w:p>
    <w:p w:rsidR="001A1434" w:rsidRPr="00D1453B" w:rsidRDefault="001A1434" w:rsidP="00DA4427">
      <w:pPr>
        <w:pStyle w:val="Style1"/>
        <w:spacing w:line="288" w:lineRule="auto"/>
        <w:ind w:firstLine="720"/>
        <w:jc w:val="both"/>
        <w:rPr>
          <w:lang w:val="it-IT"/>
        </w:rPr>
      </w:pPr>
      <w:r w:rsidRPr="00D1453B">
        <w:rPr>
          <w:lang w:val="it-IT"/>
        </w:rPr>
        <w:t xml:space="preserve">- Như vậy qua bài thơ ngoài những từ trẻ đã biết lại cung cấp thêm vốn từ mới cho trẻ để ngôn ngữ của trẻ thêm phong phú. Ngoài việc cung cấp cho trẻ vốn từ mới thì việc sửa nói ngọng, nói lắp vô cùng quan trọng khi trẻ giao tiếp. Khi áp dụng vào bài dạy tôi luôn chú trọng đến điều này và kịp thời sửa sai cho trẻ ngay tại chỗ. </w:t>
      </w:r>
    </w:p>
    <w:p w:rsidR="001A1434" w:rsidRPr="00D1453B" w:rsidRDefault="001A1434" w:rsidP="00DA4427">
      <w:pPr>
        <w:pStyle w:val="Style1"/>
        <w:spacing w:line="288" w:lineRule="auto"/>
        <w:ind w:firstLine="720"/>
        <w:jc w:val="both"/>
        <w:rPr>
          <w:b/>
          <w:i/>
          <w:lang w:val="it-IT"/>
        </w:rPr>
      </w:pPr>
      <w:r w:rsidRPr="00D1453B">
        <w:rPr>
          <w:b/>
          <w:i/>
          <w:lang w:val="it-IT"/>
        </w:rPr>
        <w:t>c. Thông qua giờ âm nhạc :</w:t>
      </w:r>
    </w:p>
    <w:p w:rsidR="001A1434" w:rsidRPr="00D1453B" w:rsidRDefault="001A1434" w:rsidP="00DA4427">
      <w:pPr>
        <w:pStyle w:val="Style1"/>
        <w:spacing w:line="288" w:lineRule="auto"/>
        <w:ind w:firstLine="720"/>
        <w:jc w:val="both"/>
        <w:rPr>
          <w:lang w:val="it-IT"/>
        </w:rPr>
      </w:pPr>
      <w:r w:rsidRPr="00D1453B">
        <w:rPr>
          <w:lang w:val="it-IT"/>
        </w:rPr>
        <w:t>- Để thu hút trẻ vào giờ học và giúp trẻ phát triển ngôn ngữ được tốt hơn tôi phải nghiên cứu, sáng tạo những phương pháp dạy học tốt nhất có hiệu quả với  trẻ</w:t>
      </w:r>
    </w:p>
    <w:p w:rsidR="001A1434" w:rsidRPr="00D1453B" w:rsidRDefault="001A1434" w:rsidP="008433BE">
      <w:pPr>
        <w:pStyle w:val="Style1"/>
        <w:spacing w:line="288" w:lineRule="auto"/>
        <w:ind w:firstLine="720"/>
        <w:jc w:val="both"/>
        <w:rPr>
          <w:lang w:val="it-IT"/>
        </w:rPr>
      </w:pPr>
      <w:r w:rsidRPr="00D1453B">
        <w:rPr>
          <w:lang w:val="it-IT"/>
        </w:rPr>
        <w:t>- Đối với tiết học âm nhạc trẻ được tiếp xúc nhiều đồ vật ( Trống, lắc, phách tre, mõ, xắc  xô,….và nhiều chất liệu khác) trẻ được học những giai điệu vui tươi kết hợp với các loại vận động theo bài hát một cách nhịp hàng. Để làm được như vậy đó là nhờ sự hiểu biết, nhận thức vốn từ, kỹ năng nhất là sự giao tiếp bằng ngôn ngữ của trẻ được tích lũy và lĩnh hội, phát triển tính nghệ thuật  giúp trẻ yêu âm nhạc.</w:t>
      </w:r>
    </w:p>
    <w:p w:rsidR="001A1434" w:rsidRDefault="001A1434" w:rsidP="008433BE">
      <w:pPr>
        <w:pStyle w:val="Style1"/>
        <w:spacing w:line="288" w:lineRule="auto"/>
        <w:ind w:firstLine="720"/>
        <w:jc w:val="both"/>
      </w:pPr>
      <w:r>
        <w:rPr>
          <w:noProof/>
        </w:rPr>
        <w:pict>
          <v:shape id="Picture 2" o:spid="_x0000_i1027" type="#_x0000_t75" style="width:413.25pt;height:264.75pt;visibility:visible">
            <v:imagedata r:id="rId8" o:title=""/>
          </v:shape>
        </w:pict>
      </w:r>
    </w:p>
    <w:p w:rsidR="001A1434" w:rsidRPr="00C45E4F" w:rsidRDefault="001A1434" w:rsidP="00C45E4F">
      <w:pPr>
        <w:pStyle w:val="Style1"/>
        <w:spacing w:line="288" w:lineRule="auto"/>
        <w:ind w:firstLine="720"/>
        <w:jc w:val="center"/>
        <w:rPr>
          <w:i/>
        </w:rPr>
      </w:pPr>
      <w:r w:rsidRPr="00C45E4F">
        <w:rPr>
          <w:i/>
        </w:rPr>
        <w:t>Tiết âm nhạc</w:t>
      </w:r>
    </w:p>
    <w:p w:rsidR="001A1434" w:rsidRDefault="001A1434" w:rsidP="00DA4427">
      <w:pPr>
        <w:pStyle w:val="Style1"/>
        <w:spacing w:line="288" w:lineRule="auto"/>
        <w:ind w:firstLine="720"/>
        <w:jc w:val="both"/>
      </w:pPr>
      <w:r>
        <w:t>- Qua những giờ học hát, vận động theo nhạc, trẻ đã biết sử dụng ngôn ngữ có mục đích, biết dùng ngôn ngữ  và động tác cơ bản để miêu tả những hình ảnh đẹp của bài hát.</w:t>
      </w:r>
    </w:p>
    <w:p w:rsidR="001A1434" w:rsidRDefault="001A1434" w:rsidP="00DA4427">
      <w:pPr>
        <w:pStyle w:val="Style1"/>
        <w:spacing w:line="288" w:lineRule="auto"/>
        <w:ind w:firstLine="720"/>
        <w:jc w:val="both"/>
      </w:pPr>
      <w:r>
        <w:rPr>
          <w:noProof/>
        </w:rPr>
        <w:pict>
          <v:shape id="Picture 3" o:spid="_x0000_i1028" type="#_x0000_t75" style="width:408.75pt;height:253.5pt;visibility:visible">
            <v:imagedata r:id="rId9" o:title=""/>
          </v:shape>
        </w:pict>
      </w:r>
    </w:p>
    <w:p w:rsidR="001A1434" w:rsidRPr="00C45E4F" w:rsidRDefault="001A1434" w:rsidP="00C45E4F">
      <w:pPr>
        <w:pStyle w:val="Style1"/>
        <w:spacing w:line="288" w:lineRule="auto"/>
        <w:jc w:val="center"/>
        <w:rPr>
          <w:i/>
        </w:rPr>
      </w:pPr>
      <w:r w:rsidRPr="00C45E4F">
        <w:rPr>
          <w:i/>
        </w:rPr>
        <w:t>Hát và vận động bài “ Đàn gà con”</w:t>
      </w:r>
    </w:p>
    <w:p w:rsidR="001A1434" w:rsidRDefault="001A1434" w:rsidP="00DA4427">
      <w:pPr>
        <w:pStyle w:val="Style1"/>
        <w:spacing w:line="288" w:lineRule="auto"/>
        <w:ind w:firstLine="720"/>
        <w:jc w:val="both"/>
        <w:rPr>
          <w:b/>
          <w:i/>
        </w:rPr>
      </w:pPr>
    </w:p>
    <w:p w:rsidR="001A1434" w:rsidRPr="00DA4427" w:rsidRDefault="001A1434" w:rsidP="00DA4427">
      <w:pPr>
        <w:pStyle w:val="Style1"/>
        <w:spacing w:line="288" w:lineRule="auto"/>
        <w:ind w:firstLine="720"/>
        <w:jc w:val="both"/>
        <w:rPr>
          <w:b/>
          <w:i/>
        </w:rPr>
      </w:pPr>
      <w:r w:rsidRPr="00DA4427">
        <w:rPr>
          <w:b/>
          <w:i/>
        </w:rPr>
        <w:t>d. Thông qua giờ vận động:</w:t>
      </w:r>
    </w:p>
    <w:p w:rsidR="001A1434" w:rsidRDefault="001A1434" w:rsidP="00DA4427">
      <w:pPr>
        <w:pStyle w:val="Style1"/>
        <w:spacing w:line="288" w:lineRule="auto"/>
        <w:ind w:firstLine="720"/>
        <w:jc w:val="both"/>
      </w:pPr>
      <w:r>
        <w:t>- Trong góc vận động của lớp tôi đã sử dụng những thùng bìa để làm thành tàu hỏa cho trẻ chơi . Mỗi thùng làm thành một tòa tàu. Trong khi chơi trẻ có thể vừa chơi vừa kết hợp âm nhạc hát: “ Đoàn tàu tí hon”, “ Tàu vào ga’…</w:t>
      </w:r>
    </w:p>
    <w:p w:rsidR="001A1434" w:rsidRDefault="001A1434" w:rsidP="00DA4427">
      <w:pPr>
        <w:pStyle w:val="Style1"/>
        <w:spacing w:line="288" w:lineRule="auto"/>
        <w:ind w:firstLine="720"/>
        <w:jc w:val="both"/>
      </w:pPr>
      <w:r>
        <w:rPr>
          <w:noProof/>
        </w:rPr>
        <w:pict>
          <v:shape id="Picture 8" o:spid="_x0000_i1029" type="#_x0000_t75" style="width:367.5pt;height:416.25pt;rotation:90;visibility:visible">
            <v:imagedata r:id="rId10" o:title=""/>
          </v:shape>
        </w:pict>
      </w:r>
    </w:p>
    <w:p w:rsidR="001A1434" w:rsidRPr="00BB39B4" w:rsidRDefault="001A1434" w:rsidP="00BB39B4">
      <w:pPr>
        <w:pStyle w:val="Style1"/>
        <w:spacing w:line="288" w:lineRule="auto"/>
        <w:ind w:firstLine="720"/>
        <w:jc w:val="center"/>
        <w:rPr>
          <w:i/>
        </w:rPr>
      </w:pPr>
      <w:r w:rsidRPr="00BB39B4">
        <w:rPr>
          <w:i/>
        </w:rPr>
        <w:t>Trẻ vân đông theo nhac cùng cô</w:t>
      </w:r>
    </w:p>
    <w:p w:rsidR="001A1434" w:rsidRDefault="001A1434" w:rsidP="00DA4427">
      <w:pPr>
        <w:pStyle w:val="Style1"/>
        <w:spacing w:line="288" w:lineRule="auto"/>
        <w:ind w:firstLine="720"/>
        <w:jc w:val="both"/>
      </w:pPr>
      <w:r>
        <w:t>- Vận dụng vào phát triển ngôn  ngữ cho trẻ, tôi còn phân loại màu xanh, đỏ, vàng của những chiếc vòng để khi trẻ phân biệt màu không bị nhầm lẫn. Khi trẻ chơi cới vòng tôi có thể hỏi trẻ giúp ngôn ngữ của trẻ thêm mạch lạc, rõ ràng hơn:</w:t>
      </w:r>
    </w:p>
    <w:p w:rsidR="001A1434" w:rsidRDefault="001A1434" w:rsidP="009F7939">
      <w:pPr>
        <w:pStyle w:val="Style1"/>
        <w:spacing w:line="288" w:lineRule="auto"/>
        <w:jc w:val="both"/>
      </w:pPr>
      <w:r>
        <w:tab/>
        <w:t>+ Vòng này có màu gì hả con? ( Màu đỏ ạ)</w:t>
      </w:r>
    </w:p>
    <w:p w:rsidR="001A1434" w:rsidRDefault="001A1434" w:rsidP="009F7939">
      <w:pPr>
        <w:pStyle w:val="Style1"/>
        <w:spacing w:line="288" w:lineRule="auto"/>
        <w:jc w:val="both"/>
      </w:pPr>
      <w:r>
        <w:tab/>
        <w:t>+ Thế còn vòng  này có màu gì đây? ( màu xanh ạ)</w:t>
      </w:r>
    </w:p>
    <w:p w:rsidR="001A1434" w:rsidRDefault="001A1434" w:rsidP="009F7939">
      <w:pPr>
        <w:pStyle w:val="Style1"/>
        <w:spacing w:line="288" w:lineRule="auto"/>
        <w:jc w:val="both"/>
      </w:pPr>
      <w:r>
        <w:tab/>
        <w:t>+ Vòng để làm gì con biết không? ( Để học, để chơi trò chơi ạ)</w:t>
      </w:r>
    </w:p>
    <w:p w:rsidR="001A1434" w:rsidRPr="00244DA6" w:rsidRDefault="001A1434" w:rsidP="00244DA6">
      <w:pPr>
        <w:pStyle w:val="Style1"/>
        <w:spacing w:line="288" w:lineRule="auto"/>
        <w:jc w:val="both"/>
        <w:rPr>
          <w:lang w:val="it-IT"/>
        </w:rPr>
      </w:pPr>
      <w:r>
        <w:tab/>
        <w:t xml:space="preserve">+ Con sẽ chơi gì với vòng? </w:t>
      </w:r>
      <w:r w:rsidRPr="00D1453B">
        <w:rPr>
          <w:lang w:val="it-IT"/>
        </w:rPr>
        <w:t>( Con lái ô tô ạ)</w:t>
      </w:r>
    </w:p>
    <w:p w:rsidR="001A1434" w:rsidRPr="00D1453B" w:rsidRDefault="001A1434" w:rsidP="00DA4427">
      <w:pPr>
        <w:pStyle w:val="Style1"/>
        <w:spacing w:line="288" w:lineRule="auto"/>
        <w:ind w:firstLine="720"/>
        <w:jc w:val="both"/>
        <w:rPr>
          <w:b/>
          <w:color w:val="943634"/>
          <w:lang w:val="it-IT"/>
        </w:rPr>
      </w:pPr>
      <w:r w:rsidRPr="00D1453B">
        <w:rPr>
          <w:b/>
          <w:color w:val="943634"/>
          <w:lang w:val="it-IT"/>
        </w:rPr>
        <w:t>2.2. Biệnpháp</w:t>
      </w:r>
      <w:r>
        <w:rPr>
          <w:b/>
          <w:color w:val="943634"/>
          <w:lang w:val="it-IT"/>
        </w:rPr>
        <w:t xml:space="preserve"> 2</w:t>
      </w:r>
      <w:r w:rsidRPr="00D1453B">
        <w:rPr>
          <w:b/>
          <w:color w:val="943634"/>
          <w:lang w:val="it-IT"/>
        </w:rPr>
        <w:t>: Giáo dục ngôn ngữ cho trẻ ở mọi lúc mọi nơi</w:t>
      </w:r>
    </w:p>
    <w:p w:rsidR="001A1434" w:rsidRPr="00D1453B" w:rsidRDefault="001A1434" w:rsidP="00DA4427">
      <w:pPr>
        <w:pStyle w:val="Style1"/>
        <w:spacing w:line="288" w:lineRule="auto"/>
        <w:ind w:firstLine="720"/>
        <w:jc w:val="both"/>
        <w:rPr>
          <w:b/>
          <w:i/>
          <w:lang w:val="it-IT"/>
        </w:rPr>
      </w:pPr>
      <w:r w:rsidRPr="00D1453B">
        <w:rPr>
          <w:b/>
          <w:i/>
          <w:lang w:val="it-IT"/>
        </w:rPr>
        <w:t xml:space="preserve">a. Giờ đón trẻ: </w:t>
      </w:r>
    </w:p>
    <w:p w:rsidR="001A1434" w:rsidRPr="00D1453B" w:rsidRDefault="001A1434" w:rsidP="00DA4427">
      <w:pPr>
        <w:pStyle w:val="Style1"/>
        <w:spacing w:line="288" w:lineRule="auto"/>
        <w:ind w:firstLine="720"/>
        <w:jc w:val="both"/>
        <w:rPr>
          <w:lang w:val="it-IT"/>
        </w:rPr>
      </w:pPr>
      <w:r w:rsidRPr="00D1453B">
        <w:rPr>
          <w:lang w:val="it-IT"/>
        </w:rPr>
        <w:t>- Giờ đón trẻ là lúc cần tạo không khí vui vẻ, lôi cuốn trẻ tới trường, tới lớp cô phải thật gần gũi, tích cực trò chuyện với trẻ. Vì trò chuyện với trẻ là hình thức đơn giản để cung cấp vốn từ cho trẻ và phát triển ngôn ngữ cho trẻ,  đặc biệt là ngôn ngữ mạch lạc. Bởi qua cách trò chuyện với trẻ cô mới có thể  cung cấp mở rộng vốn từ cho trẻ</w:t>
      </w:r>
    </w:p>
    <w:p w:rsidR="001A1434" w:rsidRDefault="001A1434" w:rsidP="00DA4427">
      <w:pPr>
        <w:pStyle w:val="Style1"/>
        <w:spacing w:line="288" w:lineRule="auto"/>
        <w:ind w:firstLine="720"/>
        <w:jc w:val="both"/>
      </w:pPr>
      <w:r>
        <w:rPr>
          <w:noProof/>
        </w:rPr>
        <w:pict>
          <v:shape id="Picture 9" o:spid="_x0000_i1030" type="#_x0000_t75" style="width:387.75pt;height:378.75pt;rotation:90;visibility:visible">
            <v:imagedata r:id="rId11" o:title=""/>
          </v:shape>
        </w:pict>
      </w:r>
    </w:p>
    <w:p w:rsidR="001A1434" w:rsidRPr="00BB39B4" w:rsidRDefault="001A1434" w:rsidP="00BB39B4">
      <w:pPr>
        <w:pStyle w:val="Style1"/>
        <w:spacing w:line="288" w:lineRule="auto"/>
        <w:ind w:firstLine="720"/>
        <w:jc w:val="center"/>
        <w:rPr>
          <w:i/>
        </w:rPr>
      </w:pPr>
      <w:r w:rsidRPr="00BB39B4">
        <w:rPr>
          <w:i/>
        </w:rPr>
        <w:t>Tranh cô</w:t>
      </w:r>
      <w:r>
        <w:rPr>
          <w:i/>
        </w:rPr>
        <w:t xml:space="preserve"> </w:t>
      </w:r>
      <w:r w:rsidRPr="00BB39B4">
        <w:rPr>
          <w:i/>
        </w:rPr>
        <w:t>và trẻ ngồi trò chuyện</w:t>
      </w:r>
    </w:p>
    <w:p w:rsidR="001A1434" w:rsidRDefault="001A1434" w:rsidP="009F7939">
      <w:pPr>
        <w:pStyle w:val="Style1"/>
        <w:spacing w:line="288" w:lineRule="auto"/>
        <w:ind w:left="1440"/>
        <w:jc w:val="both"/>
      </w:pPr>
      <w:r>
        <w:t>VD: Cô trò chuyện với trẻ về gia đình của trẻ:</w:t>
      </w:r>
    </w:p>
    <w:p w:rsidR="001A1434" w:rsidRPr="00D1453B" w:rsidRDefault="001A1434" w:rsidP="009F7939">
      <w:pPr>
        <w:pStyle w:val="Style1"/>
        <w:spacing w:line="288" w:lineRule="auto"/>
        <w:ind w:left="2160"/>
        <w:jc w:val="both"/>
        <w:rPr>
          <w:lang w:val="it-IT"/>
        </w:rPr>
      </w:pPr>
      <w:r w:rsidRPr="00D1453B">
        <w:rPr>
          <w:lang w:val="it-IT"/>
        </w:rPr>
        <w:t>+ Gia  đình con có những ai?</w:t>
      </w:r>
    </w:p>
    <w:p w:rsidR="001A1434" w:rsidRPr="00D1453B" w:rsidRDefault="001A1434" w:rsidP="009F7939">
      <w:pPr>
        <w:pStyle w:val="Style1"/>
        <w:spacing w:line="288" w:lineRule="auto"/>
        <w:ind w:left="2160"/>
        <w:jc w:val="both"/>
        <w:rPr>
          <w:lang w:val="it-IT"/>
        </w:rPr>
      </w:pPr>
      <w:r w:rsidRPr="00D1453B">
        <w:rPr>
          <w:lang w:val="it-IT"/>
        </w:rPr>
        <w:t>+ Trong gia đình ai yêu con nhất?</w:t>
      </w:r>
    </w:p>
    <w:p w:rsidR="001A1434" w:rsidRPr="00D1453B" w:rsidRDefault="001A1434" w:rsidP="009F7939">
      <w:pPr>
        <w:pStyle w:val="Style1"/>
        <w:spacing w:line="288" w:lineRule="auto"/>
        <w:ind w:left="2160"/>
        <w:jc w:val="both"/>
        <w:rPr>
          <w:lang w:val="it-IT"/>
        </w:rPr>
      </w:pPr>
      <w:r w:rsidRPr="00D1453B">
        <w:rPr>
          <w:lang w:val="it-IT"/>
        </w:rPr>
        <w:t>+ Mẹ yêu con như thế nào?</w:t>
      </w:r>
    </w:p>
    <w:p w:rsidR="001A1434" w:rsidRPr="00D1453B" w:rsidRDefault="001A1434" w:rsidP="009F7939">
      <w:pPr>
        <w:pStyle w:val="Style1"/>
        <w:spacing w:line="288" w:lineRule="auto"/>
        <w:ind w:left="2160"/>
        <w:jc w:val="both"/>
        <w:rPr>
          <w:lang w:val="it-IT"/>
        </w:rPr>
      </w:pPr>
      <w:r w:rsidRPr="00D1453B">
        <w:rPr>
          <w:lang w:val="it-IT"/>
        </w:rPr>
        <w:t>+ Buổi sáng ai đưa con đến lớp?</w:t>
      </w:r>
    </w:p>
    <w:p w:rsidR="001A1434" w:rsidRPr="00D1453B" w:rsidRDefault="001A1434" w:rsidP="009F7939">
      <w:pPr>
        <w:pStyle w:val="Style1"/>
        <w:spacing w:line="288" w:lineRule="auto"/>
        <w:ind w:left="2160"/>
        <w:jc w:val="both"/>
        <w:rPr>
          <w:lang w:val="it-IT"/>
        </w:rPr>
      </w:pPr>
      <w:r w:rsidRPr="00D1453B">
        <w:rPr>
          <w:lang w:val="it-IT"/>
        </w:rPr>
        <w:t>+ Bố con đưa đi bằng phương tiện gì?</w:t>
      </w:r>
    </w:p>
    <w:p w:rsidR="001A1434" w:rsidRPr="00D1453B" w:rsidRDefault="001A1434" w:rsidP="00DA4427">
      <w:pPr>
        <w:pStyle w:val="Style1"/>
        <w:spacing w:line="288" w:lineRule="auto"/>
        <w:ind w:firstLine="720"/>
        <w:jc w:val="both"/>
        <w:rPr>
          <w:lang w:val="it-IT"/>
        </w:rPr>
      </w:pPr>
      <w:r w:rsidRPr="00D1453B">
        <w:rPr>
          <w:lang w:val="it-IT"/>
        </w:rPr>
        <w:t>- Như vậy khi trò chuyện với cô trẻ tự tin vào vốn từ của mình, ngôn ngữ của trẻ nhò đó mà được mở rộng, phát triển hơn</w:t>
      </w:r>
    </w:p>
    <w:p w:rsidR="001A1434" w:rsidRPr="00D1453B" w:rsidRDefault="001A1434" w:rsidP="00DA4427">
      <w:pPr>
        <w:pStyle w:val="Style1"/>
        <w:spacing w:line="288" w:lineRule="auto"/>
        <w:ind w:firstLine="720"/>
        <w:jc w:val="both"/>
        <w:rPr>
          <w:lang w:val="it-IT"/>
        </w:rPr>
      </w:pPr>
      <w:r w:rsidRPr="00D1453B">
        <w:rPr>
          <w:lang w:val="it-IT"/>
        </w:rPr>
        <w:t>- Ngoài ra trong giờ đón trẻ, trả trẻ tôi nhắc trẻ biết chào ông, bà, bố, mẹ như vậy kích thích trẻ trả lời câu trọn vẹn bên cạnh đó giáo dục trẻ có thói quen lễ phép biết vâng lời.</w:t>
      </w:r>
    </w:p>
    <w:p w:rsidR="001A1434" w:rsidRPr="00D1453B" w:rsidRDefault="001A1434" w:rsidP="00DA4427">
      <w:pPr>
        <w:pStyle w:val="Style1"/>
        <w:spacing w:line="288" w:lineRule="auto"/>
        <w:ind w:firstLine="720"/>
        <w:jc w:val="both"/>
        <w:rPr>
          <w:b/>
          <w:i/>
          <w:lang w:val="it-IT"/>
        </w:rPr>
      </w:pPr>
      <w:r w:rsidRPr="00D1453B">
        <w:rPr>
          <w:b/>
          <w:i/>
          <w:lang w:val="it-IT"/>
        </w:rPr>
        <w:t>b. Giáo dục ngôn ngữ cho trẻ thông qua hoạt động góc:</w:t>
      </w:r>
    </w:p>
    <w:p w:rsidR="001A1434" w:rsidRPr="00D1453B" w:rsidRDefault="001A1434" w:rsidP="00DA4427">
      <w:pPr>
        <w:pStyle w:val="Style1"/>
        <w:spacing w:line="288" w:lineRule="auto"/>
        <w:ind w:firstLine="720"/>
        <w:jc w:val="both"/>
        <w:rPr>
          <w:lang w:val="it-IT"/>
        </w:rPr>
      </w:pPr>
      <w:r w:rsidRPr="00D1453B">
        <w:rPr>
          <w:lang w:val="it-IT"/>
        </w:rPr>
        <w:t>- Trong một giờ hoạt động chung trẻ không thể phát triển ngôn ngữ một cách toàng diện được mà phải thông qua các hoạt động khác trog đó có hoạt động góc. Đây có thể coi là một h́nh thức quan trọng  nhất, bởi giờ chơi có tác dụng rất lớn trong việc phát triển vốn từ, đặc biệt là tích cực hóa vốn từ cho trẻ. Trong quá trình chơi trẻ có điều kiện học và sử dụng các loại từ khác nhau. Thời gian chơi của trẻ chiếm thời  gian  nhiều nhất trong thời gian trẻ ở nhà trẻ, là thời gian trẻ được chơi nhiều nhất. Trong quá trình chơi trẻ sử dụng các loại từ khác nhau, có điều kiện học và sử dụng các từ có nội dung khác nhau. Tôi dạy trẻ dần dần không áp đặt ắt đầu quan sát bạn chơi, sau đó từ từ đưa trẻ tham gia vào đó chuyển trò chơi từ độc lập sang hợp tác cùng nhau, trẻ tự lôi kéo nhau vào việc mở rộng quá trình chơi, giao tiếp khi chơi</w:t>
      </w:r>
    </w:p>
    <w:p w:rsidR="001A1434" w:rsidRPr="00D1453B" w:rsidRDefault="001A1434" w:rsidP="00DA4427">
      <w:pPr>
        <w:pStyle w:val="Style1"/>
        <w:spacing w:line="288" w:lineRule="auto"/>
        <w:ind w:firstLine="720"/>
        <w:jc w:val="both"/>
        <w:rPr>
          <w:lang w:val="it-IT"/>
        </w:rPr>
      </w:pPr>
      <w:r w:rsidRPr="00D1453B">
        <w:rPr>
          <w:lang w:val="it-IT"/>
        </w:rPr>
        <w:t>Trong trò chơi trẻ luôn gặp những sự vật, hành động mới, trẻ bắt đầu làm quen với các hiện tượng mới tất cả những gì có liên quan đến trẻ đều gọi ra bằng lời nhưng để hiểu đúng một tên gọi đơn giản thì chưa đủ cần phải có sự giải thích tỉ mỉ. Những trò chơi học tập cũng góp phần không nhỏ trong việc phát triển vốn từ cho trẻ</w:t>
      </w:r>
    </w:p>
    <w:p w:rsidR="001A1434" w:rsidRPr="00D1453B" w:rsidRDefault="001A1434" w:rsidP="00DA4427">
      <w:pPr>
        <w:pStyle w:val="Style1"/>
        <w:spacing w:line="288" w:lineRule="auto"/>
        <w:ind w:firstLine="720"/>
        <w:jc w:val="both"/>
        <w:rPr>
          <w:lang w:val="it-IT"/>
        </w:rPr>
      </w:pPr>
      <w:r w:rsidRPr="00D1453B">
        <w:rPr>
          <w:lang w:val="it-IT"/>
        </w:rPr>
        <w:t>VD: Cô nói                         Trẻ</w:t>
      </w:r>
    </w:p>
    <w:p w:rsidR="001A1434" w:rsidRPr="00D1453B" w:rsidRDefault="001A1434" w:rsidP="00DA4427">
      <w:pPr>
        <w:pStyle w:val="Style1"/>
        <w:spacing w:line="288" w:lineRule="auto"/>
        <w:ind w:firstLine="720"/>
        <w:jc w:val="both"/>
        <w:rPr>
          <w:lang w:val="it-IT"/>
        </w:rPr>
      </w:pPr>
      <w:r w:rsidRPr="00D1453B">
        <w:rPr>
          <w:lang w:val="it-IT"/>
        </w:rPr>
        <w:t xml:space="preserve">      Con chó                     Gâu gâu</w:t>
      </w:r>
    </w:p>
    <w:p w:rsidR="001A1434" w:rsidRPr="00D1453B" w:rsidRDefault="001A1434" w:rsidP="00DA4427">
      <w:pPr>
        <w:pStyle w:val="Style1"/>
        <w:spacing w:line="288" w:lineRule="auto"/>
        <w:ind w:firstLine="720"/>
        <w:jc w:val="both"/>
        <w:rPr>
          <w:lang w:val="it-IT"/>
        </w:rPr>
      </w:pPr>
      <w:r w:rsidRPr="00D1453B">
        <w:rPr>
          <w:lang w:val="it-IT"/>
        </w:rPr>
        <w:t xml:space="preserve">       con vịt                       Cạp cạp</w:t>
      </w:r>
    </w:p>
    <w:p w:rsidR="001A1434" w:rsidRPr="00D1453B" w:rsidRDefault="001A1434" w:rsidP="00C77675">
      <w:pPr>
        <w:pStyle w:val="Style1"/>
        <w:spacing w:line="288" w:lineRule="auto"/>
        <w:ind w:firstLine="720"/>
        <w:jc w:val="both"/>
        <w:rPr>
          <w:lang w:val="it-IT"/>
        </w:rPr>
      </w:pPr>
      <w:r w:rsidRPr="00D1453B">
        <w:rPr>
          <w:lang w:val="it-IT"/>
        </w:rPr>
        <w:t>VD1: Trò chơi trong góc “ Thao tác vai” trẻ được chơi với em búp bê và khi trẻ chơi sẽ giao tiếp với các bạn bằng ngôn ngữ hàng ngày:</w:t>
      </w:r>
    </w:p>
    <w:p w:rsidR="001A1434" w:rsidRDefault="001A1434" w:rsidP="00C77675">
      <w:pPr>
        <w:pStyle w:val="Style1"/>
        <w:spacing w:line="288" w:lineRule="auto"/>
        <w:ind w:firstLine="720"/>
        <w:jc w:val="both"/>
      </w:pPr>
      <w:r>
        <w:rPr>
          <w:noProof/>
        </w:rPr>
        <w:pict>
          <v:shape id="Picture 4" o:spid="_x0000_i1031" type="#_x0000_t75" style="width:408.75pt;height:276pt;visibility:visible">
            <v:imagedata r:id="rId12" o:title=""/>
          </v:shape>
        </w:pict>
      </w:r>
    </w:p>
    <w:p w:rsidR="001A1434" w:rsidRPr="00BB39B4" w:rsidRDefault="001A1434" w:rsidP="00BB39B4">
      <w:pPr>
        <w:pStyle w:val="Style1"/>
        <w:spacing w:line="288" w:lineRule="auto"/>
        <w:ind w:firstLine="720"/>
        <w:jc w:val="center"/>
        <w:rPr>
          <w:i/>
        </w:rPr>
      </w:pPr>
      <w:r w:rsidRPr="00BB39B4">
        <w:rPr>
          <w:i/>
        </w:rPr>
        <w:t>Trẻ chơi góc bế em</w:t>
      </w:r>
    </w:p>
    <w:p w:rsidR="001A1434" w:rsidRDefault="001A1434" w:rsidP="00DA4427">
      <w:pPr>
        <w:pStyle w:val="Style1"/>
        <w:spacing w:line="288" w:lineRule="auto"/>
        <w:ind w:firstLine="720"/>
        <w:jc w:val="both"/>
      </w:pPr>
      <w:r>
        <w:t>+  Bác đã cho búp bê ăn chưa? ( Chưa ạ)</w:t>
      </w:r>
    </w:p>
    <w:p w:rsidR="001A1434" w:rsidRPr="00C5198D" w:rsidRDefault="001A1434" w:rsidP="00DA4427">
      <w:pPr>
        <w:pStyle w:val="Style1"/>
        <w:spacing w:line="288" w:lineRule="auto"/>
        <w:ind w:firstLine="720"/>
        <w:jc w:val="both"/>
        <w:rPr>
          <w:spacing w:val="-4"/>
        </w:rPr>
      </w:pPr>
      <w:r w:rsidRPr="00C5198D">
        <w:rPr>
          <w:spacing w:val="-4"/>
        </w:rPr>
        <w:t>+ Khi ăn bác nhớ đeo yếm để bột không dây ra áo của búp bê nhé! (Vâng ạ)</w:t>
      </w:r>
    </w:p>
    <w:p w:rsidR="001A1434" w:rsidRDefault="001A1434" w:rsidP="00DA4427">
      <w:pPr>
        <w:pStyle w:val="Style1"/>
        <w:spacing w:line="288" w:lineRule="auto"/>
        <w:ind w:firstLine="720"/>
        <w:jc w:val="both"/>
      </w:pPr>
      <w:r>
        <w:t xml:space="preserve">+ Ngoan nào mẹ cho búp bê ăn nhé! </w:t>
      </w:r>
    </w:p>
    <w:p w:rsidR="001A1434" w:rsidRDefault="001A1434" w:rsidP="00DA4427">
      <w:pPr>
        <w:pStyle w:val="Style1"/>
        <w:spacing w:line="288" w:lineRule="auto"/>
        <w:ind w:firstLine="720"/>
        <w:jc w:val="both"/>
      </w:pPr>
      <w:r>
        <w:t>+ Bột vẫn còn nóng lắm để mẹ thổi cho nguội đã! (Giả vờ thổi cho nguội)</w:t>
      </w:r>
    </w:p>
    <w:p w:rsidR="001A1434" w:rsidRPr="00D1453B" w:rsidRDefault="001A1434" w:rsidP="00DA4427">
      <w:pPr>
        <w:pStyle w:val="Style1"/>
        <w:spacing w:line="288" w:lineRule="auto"/>
        <w:ind w:firstLine="720"/>
        <w:jc w:val="both"/>
        <w:rPr>
          <w:lang w:val="pt-BR"/>
        </w:rPr>
      </w:pPr>
      <w:r>
        <w:t xml:space="preserve">+ Búp bê của mẹ ăn ngoan rồi mẹ cho búp bê đi chơi nhé! </w:t>
      </w:r>
      <w:r w:rsidRPr="00C5198D">
        <w:rPr>
          <w:lang w:val="pt-BR"/>
        </w:rPr>
        <w:t>(</w:t>
      </w:r>
      <w:r w:rsidRPr="00D1453B">
        <w:rPr>
          <w:lang w:val="pt-BR"/>
        </w:rPr>
        <w:t>Âu yếm em búp bê)</w:t>
      </w:r>
    </w:p>
    <w:p w:rsidR="001A1434" w:rsidRPr="00D1453B" w:rsidRDefault="001A1434" w:rsidP="00DA4427">
      <w:pPr>
        <w:pStyle w:val="Style1"/>
        <w:spacing w:line="288" w:lineRule="auto"/>
        <w:ind w:firstLine="720"/>
        <w:jc w:val="both"/>
        <w:rPr>
          <w:lang w:val="pt-BR"/>
        </w:rPr>
      </w:pPr>
      <w:r w:rsidRPr="00D1453B">
        <w:rPr>
          <w:lang w:val="pt-BR"/>
        </w:rPr>
        <w:t>- Qua giờ chơi cô không những dạy trẻ kỹ năng sống mà còn dạy trẻ nghe, hiểu giao tiếp cùng nhau và trao cho nhau những tình cảm yêu thương, gắn bó của con người.</w:t>
      </w:r>
    </w:p>
    <w:p w:rsidR="001A1434" w:rsidRPr="00D1453B" w:rsidRDefault="001A1434" w:rsidP="00DA4427">
      <w:pPr>
        <w:pStyle w:val="Style1"/>
        <w:spacing w:line="288" w:lineRule="auto"/>
        <w:ind w:firstLine="720"/>
        <w:jc w:val="both"/>
        <w:rPr>
          <w:lang w:val="pt-BR"/>
        </w:rPr>
      </w:pPr>
      <w:r w:rsidRPr="00D1453B">
        <w:rPr>
          <w:lang w:val="pt-BR"/>
        </w:rPr>
        <w:t>VD</w:t>
      </w:r>
      <w:r>
        <w:rPr>
          <w:lang w:val="pt-BR"/>
        </w:rPr>
        <w:t xml:space="preserve"> </w:t>
      </w:r>
      <w:r w:rsidRPr="00D1453B">
        <w:rPr>
          <w:lang w:val="pt-BR"/>
        </w:rPr>
        <w:t>2: Trong góc “ Hoạt động với đồ vật” ở chủ điểm “ Gia đình” bằng đồ dùng tự tạo đó chính là những chiếc vòng đeo tay,</w:t>
      </w:r>
      <w:r>
        <w:rPr>
          <w:lang w:val="pt-BR"/>
        </w:rPr>
        <w:t xml:space="preserve"> đeo cổ  bằng những hạt vòng đã đục sẵn lỗ, </w:t>
      </w:r>
      <w:r w:rsidRPr="00D1453B">
        <w:rPr>
          <w:lang w:val="pt-BR"/>
        </w:rPr>
        <w:t xml:space="preserve">tôi đã cho trẻ lấy dây xâu qua lỗ đó và tôi sẽ hỏi trẻ: </w:t>
      </w:r>
    </w:p>
    <w:p w:rsidR="001A1434" w:rsidRPr="00D1453B" w:rsidRDefault="001A1434" w:rsidP="00DA4427">
      <w:pPr>
        <w:pStyle w:val="Style1"/>
        <w:spacing w:line="288" w:lineRule="auto"/>
        <w:ind w:firstLine="720"/>
        <w:jc w:val="both"/>
        <w:rPr>
          <w:lang w:val="pt-BR"/>
        </w:rPr>
      </w:pPr>
    </w:p>
    <w:p w:rsidR="001A1434" w:rsidRPr="00D1453B" w:rsidRDefault="001A1434" w:rsidP="00DA4427">
      <w:pPr>
        <w:pStyle w:val="Style1"/>
        <w:spacing w:line="288" w:lineRule="auto"/>
        <w:ind w:firstLine="720"/>
        <w:jc w:val="both"/>
        <w:rPr>
          <w:lang w:val="pt-BR"/>
        </w:rPr>
      </w:pPr>
    </w:p>
    <w:p w:rsidR="001A1434" w:rsidRPr="00D1453B" w:rsidRDefault="001A1434" w:rsidP="00DA4427">
      <w:pPr>
        <w:pStyle w:val="Style1"/>
        <w:spacing w:line="288" w:lineRule="auto"/>
        <w:ind w:firstLine="720"/>
        <w:jc w:val="both"/>
        <w:rPr>
          <w:lang w:val="pt-BR"/>
        </w:rPr>
      </w:pPr>
    </w:p>
    <w:p w:rsidR="001A1434" w:rsidRDefault="001A1434" w:rsidP="00DA4427">
      <w:pPr>
        <w:pStyle w:val="Style1"/>
        <w:spacing w:line="288" w:lineRule="auto"/>
        <w:ind w:firstLine="720"/>
        <w:jc w:val="both"/>
      </w:pPr>
      <w:r>
        <w:rPr>
          <w:noProof/>
        </w:rPr>
        <w:pict>
          <v:shape id="Picture 5" o:spid="_x0000_i1032" type="#_x0000_t75" style="width:406.5pt;height:300.75pt;visibility:visible">
            <v:imagedata r:id="rId13" o:title=""/>
          </v:shape>
        </w:pict>
      </w:r>
    </w:p>
    <w:p w:rsidR="001A1434" w:rsidRPr="00BB39B4" w:rsidRDefault="001A1434" w:rsidP="00BB39B4">
      <w:pPr>
        <w:pStyle w:val="Style1"/>
        <w:spacing w:line="288" w:lineRule="auto"/>
        <w:ind w:firstLine="720"/>
        <w:jc w:val="center"/>
        <w:rPr>
          <w:i/>
        </w:rPr>
      </w:pPr>
      <w:r w:rsidRPr="00BB39B4">
        <w:rPr>
          <w:i/>
        </w:rPr>
        <w:t>Trẻ chơi xâu vòng</w:t>
      </w:r>
    </w:p>
    <w:p w:rsidR="001A1434" w:rsidRDefault="001A1434" w:rsidP="00DA4427">
      <w:pPr>
        <w:pStyle w:val="Style1"/>
        <w:spacing w:line="288" w:lineRule="auto"/>
        <w:ind w:firstLine="720"/>
        <w:jc w:val="both"/>
      </w:pPr>
      <w:r>
        <w:t>+ Dương ơi, con đang làm gì vậy? (Con đang xâu vòng ạ)</w:t>
      </w:r>
    </w:p>
    <w:p w:rsidR="001A1434" w:rsidRDefault="001A1434" w:rsidP="00DA4427">
      <w:pPr>
        <w:pStyle w:val="Style1"/>
        <w:spacing w:line="288" w:lineRule="auto"/>
        <w:ind w:firstLine="720"/>
        <w:jc w:val="both"/>
      </w:pPr>
      <w:r>
        <w:t>+ Con xâu vòng bằng gì đấy? (Con xâu bằng dây xâu ạ)</w:t>
      </w:r>
    </w:p>
    <w:p w:rsidR="001A1434" w:rsidRDefault="001A1434" w:rsidP="00DA4427">
      <w:pPr>
        <w:pStyle w:val="Style1"/>
        <w:spacing w:line="288" w:lineRule="auto"/>
        <w:ind w:firstLine="720"/>
        <w:jc w:val="both"/>
      </w:pPr>
      <w:r>
        <w:t>+ Khi xâu xong con để sản phẩm của mình nhẹ nhàng vào khay nhé! (Vâng ạ)</w:t>
      </w:r>
    </w:p>
    <w:p w:rsidR="001A1434" w:rsidRDefault="001A1434" w:rsidP="00DA4427">
      <w:pPr>
        <w:pStyle w:val="Style1"/>
        <w:spacing w:line="288" w:lineRule="auto"/>
        <w:ind w:firstLine="720"/>
        <w:jc w:val="both"/>
      </w:pPr>
      <w:r>
        <w:t>VD 3: Ở góc “ Bé khéo tay” khi dạy trẻ 1 số phương tiện “ Giao thông”  bằng miếng xốp thừa tôi đã tận dụng cắt thành hình ô tô, xe máy để cho trẻ in màu.  Trẻ sẽ được in những PTGT đủ màu sắc tạo lên giấy thành sản phẩm của mình một cách nghệ thuật. Tôi thấy trẻ rất khéo léo, chăm chú khi làm. Khi trẻ làm tôi ân cần đến bên trẻ trò chuyện cùng trẻ:</w:t>
      </w:r>
    </w:p>
    <w:p w:rsidR="001A1434" w:rsidRPr="00D1453B" w:rsidRDefault="001A1434" w:rsidP="00DA4427">
      <w:pPr>
        <w:pStyle w:val="Style1"/>
        <w:spacing w:line="288" w:lineRule="auto"/>
        <w:ind w:firstLine="720"/>
        <w:jc w:val="both"/>
        <w:rPr>
          <w:lang w:val="it-IT"/>
        </w:rPr>
      </w:pPr>
      <w:r>
        <w:t xml:space="preserve">+ Con đang làm gì vậy? </w:t>
      </w:r>
      <w:r>
        <w:rPr>
          <w:lang w:val="it-IT"/>
        </w:rPr>
        <w:t>(</w:t>
      </w:r>
      <w:r w:rsidRPr="00D1453B">
        <w:rPr>
          <w:lang w:val="it-IT"/>
        </w:rPr>
        <w:t>Con in hình ô tô ạ)</w:t>
      </w:r>
    </w:p>
    <w:p w:rsidR="001A1434" w:rsidRPr="00D1453B" w:rsidRDefault="001A1434" w:rsidP="00DA4427">
      <w:pPr>
        <w:pStyle w:val="Style1"/>
        <w:spacing w:line="288" w:lineRule="auto"/>
        <w:ind w:firstLine="720"/>
        <w:jc w:val="both"/>
        <w:rPr>
          <w:lang w:val="es-ES"/>
        </w:rPr>
      </w:pPr>
      <w:r>
        <w:rPr>
          <w:lang w:val="es-ES"/>
        </w:rPr>
        <w:t>+ Ô tô của con có màu gì? (</w:t>
      </w:r>
      <w:r w:rsidRPr="00D1453B">
        <w:rPr>
          <w:lang w:val="es-ES"/>
        </w:rPr>
        <w:t>Màu đỏ ạ)</w:t>
      </w:r>
    </w:p>
    <w:p w:rsidR="001A1434" w:rsidRPr="00D1453B" w:rsidRDefault="001A1434" w:rsidP="00DA4427">
      <w:pPr>
        <w:pStyle w:val="Style1"/>
        <w:spacing w:line="288" w:lineRule="auto"/>
        <w:ind w:firstLine="720"/>
        <w:jc w:val="both"/>
        <w:rPr>
          <w:lang w:val="es-ES"/>
        </w:rPr>
      </w:pPr>
      <w:r w:rsidRPr="00D1453B">
        <w:rPr>
          <w:lang w:val="es-ES"/>
        </w:rPr>
        <w:t>+ Đây là phươ</w:t>
      </w:r>
      <w:r>
        <w:rPr>
          <w:lang w:val="es-ES"/>
        </w:rPr>
        <w:t>ng tiện gì con có biết không? (</w:t>
      </w:r>
      <w:r w:rsidRPr="00D1453B">
        <w:rPr>
          <w:lang w:val="es-ES"/>
        </w:rPr>
        <w:t>Xe đạp ạ)</w:t>
      </w:r>
    </w:p>
    <w:p w:rsidR="001A1434" w:rsidRPr="00D1453B" w:rsidRDefault="001A1434" w:rsidP="00DA4427">
      <w:pPr>
        <w:pStyle w:val="Style1"/>
        <w:spacing w:line="288" w:lineRule="auto"/>
        <w:ind w:firstLine="720"/>
        <w:jc w:val="both"/>
        <w:rPr>
          <w:lang w:val="es-ES"/>
        </w:rPr>
      </w:pPr>
      <w:r>
        <w:rPr>
          <w:lang w:val="es-ES"/>
        </w:rPr>
        <w:t>+ Xe đạp này có màu gì? (</w:t>
      </w:r>
      <w:r w:rsidRPr="00D1453B">
        <w:rPr>
          <w:lang w:val="es-ES"/>
        </w:rPr>
        <w:t>Màu vàng ạ)</w:t>
      </w:r>
    </w:p>
    <w:p w:rsidR="001A1434" w:rsidRPr="00D1453B" w:rsidRDefault="001A1434" w:rsidP="00DA4427">
      <w:pPr>
        <w:pStyle w:val="Style1"/>
        <w:spacing w:line="288" w:lineRule="auto"/>
        <w:ind w:firstLine="720"/>
        <w:jc w:val="both"/>
        <w:rPr>
          <w:lang w:val="es-ES"/>
        </w:rPr>
      </w:pPr>
      <w:r w:rsidRPr="00D1453B">
        <w:rPr>
          <w:lang w:val="es-ES"/>
        </w:rPr>
        <w:t>+ Ô tô và xe đạp đi ở đâu hả con?</w:t>
      </w:r>
      <w:r>
        <w:rPr>
          <w:lang w:val="es-ES"/>
        </w:rPr>
        <w:t xml:space="preserve"> </w:t>
      </w:r>
      <w:r w:rsidRPr="00D1453B">
        <w:rPr>
          <w:lang w:val="es-ES"/>
        </w:rPr>
        <w:t>(Trên đường ạ)</w:t>
      </w:r>
    </w:p>
    <w:p w:rsidR="001A1434" w:rsidRPr="00D1453B" w:rsidRDefault="001A1434" w:rsidP="00DA4427">
      <w:pPr>
        <w:pStyle w:val="Style1"/>
        <w:spacing w:line="288" w:lineRule="auto"/>
        <w:ind w:firstLine="720"/>
        <w:jc w:val="both"/>
        <w:rPr>
          <w:lang w:val="es-ES"/>
        </w:rPr>
      </w:pPr>
      <w:r w:rsidRPr="00D1453B">
        <w:rPr>
          <w:lang w:val="es-ES"/>
        </w:rPr>
        <w:t>- Như vậy bằng những đồ chơi tự tạo thông qua hoạt động chơi không những rèn cho trẻ sự khéo léo mà còn góp phần phát triển ngôn ngữ cho trẻ.</w:t>
      </w:r>
    </w:p>
    <w:p w:rsidR="001A1434" w:rsidRPr="00D1453B" w:rsidRDefault="001A1434" w:rsidP="00DA4427">
      <w:pPr>
        <w:pStyle w:val="Style1"/>
        <w:spacing w:line="288" w:lineRule="auto"/>
        <w:ind w:firstLine="720"/>
        <w:jc w:val="both"/>
        <w:rPr>
          <w:b/>
          <w:i/>
          <w:lang w:val="es-ES"/>
        </w:rPr>
      </w:pPr>
      <w:r w:rsidRPr="00D1453B">
        <w:rPr>
          <w:b/>
          <w:i/>
          <w:lang w:val="es-ES"/>
        </w:rPr>
        <w:t>c. Giáo dục ngôn ngữ thông qua hoạt động ngoài trời:</w:t>
      </w:r>
    </w:p>
    <w:p w:rsidR="001A1434" w:rsidRPr="00D1453B" w:rsidRDefault="001A1434" w:rsidP="00C77675">
      <w:pPr>
        <w:pStyle w:val="Style1"/>
        <w:spacing w:line="288" w:lineRule="auto"/>
        <w:ind w:firstLine="720"/>
        <w:jc w:val="both"/>
        <w:rPr>
          <w:lang w:val="es-ES"/>
        </w:rPr>
      </w:pPr>
      <w:r w:rsidRPr="00D1453B">
        <w:rPr>
          <w:lang w:val="es-ES"/>
        </w:rPr>
        <w:t>Hoạt động dạo chơi thăm quan, trẻ được trực tiếp quan sát các sự vật, hiện tượng phong phú trong cuộc sống, mục đích của dạo chơi thăm quan là mở rộng tầm hiểu biết của trẻ, trên cơ sở đó cung cấp, củng cố một số lượng lớn vốn từ cho trẻ</w:t>
      </w:r>
    </w:p>
    <w:p w:rsidR="001A1434" w:rsidRPr="00D1453B" w:rsidRDefault="001A1434" w:rsidP="00C77675">
      <w:pPr>
        <w:pStyle w:val="Style1"/>
        <w:spacing w:line="288" w:lineRule="auto"/>
        <w:ind w:firstLine="720"/>
        <w:jc w:val="both"/>
        <w:rPr>
          <w:lang w:val="es-ES"/>
        </w:rPr>
      </w:pPr>
      <w:r w:rsidRPr="00D1453B">
        <w:rPr>
          <w:lang w:val="es-ES"/>
        </w:rPr>
        <w:t xml:space="preserve"> Hàng ngày đi dạo chơi quanh sân trường tôi thường xuyên đặt câu hỏi để trẻ được gọi tên các đồ chơi quanh sân trường như: Đu quay, cầu trượt, bập bênh,…. Ngoài ra tôi còn giới thiệu cho trẻ biết cây xanh, cây hoa ở vườn trường và hỏi trẻ:</w:t>
      </w:r>
    </w:p>
    <w:p w:rsidR="001A1434" w:rsidRPr="00D1453B" w:rsidRDefault="001A1434" w:rsidP="00DA4427">
      <w:pPr>
        <w:pStyle w:val="Style1"/>
        <w:spacing w:line="288" w:lineRule="auto"/>
        <w:ind w:firstLine="720"/>
        <w:jc w:val="both"/>
        <w:rPr>
          <w:lang w:val="es-ES"/>
        </w:rPr>
      </w:pPr>
      <w:r w:rsidRPr="00D1453B">
        <w:rPr>
          <w:lang w:val="es-ES"/>
        </w:rPr>
        <w:t>+  Cây</w:t>
      </w:r>
      <w:r>
        <w:rPr>
          <w:lang w:val="es-ES"/>
        </w:rPr>
        <w:t xml:space="preserve"> hoa này có màu gì? (</w:t>
      </w:r>
      <w:r w:rsidRPr="00D1453B">
        <w:rPr>
          <w:lang w:val="es-ES"/>
        </w:rPr>
        <w:t>trẻ trả lời màu đỏ)</w:t>
      </w:r>
    </w:p>
    <w:p w:rsidR="001A1434" w:rsidRPr="00D1453B" w:rsidRDefault="001A1434" w:rsidP="00DA4427">
      <w:pPr>
        <w:pStyle w:val="Style1"/>
        <w:spacing w:line="288" w:lineRule="auto"/>
        <w:ind w:firstLine="720"/>
        <w:jc w:val="both"/>
        <w:rPr>
          <w:lang w:val="es-ES"/>
        </w:rPr>
      </w:pPr>
      <w:r>
        <w:rPr>
          <w:lang w:val="es-ES"/>
        </w:rPr>
        <w:t>+ Thân cây này có to không? (</w:t>
      </w:r>
      <w:r w:rsidRPr="00D1453B">
        <w:rPr>
          <w:lang w:val="es-ES"/>
        </w:rPr>
        <w:t>Có ạ)</w:t>
      </w:r>
    </w:p>
    <w:p w:rsidR="001A1434" w:rsidRPr="00D1453B" w:rsidRDefault="001A1434" w:rsidP="00DA4427">
      <w:pPr>
        <w:pStyle w:val="Style1"/>
        <w:spacing w:line="288" w:lineRule="auto"/>
        <w:ind w:firstLine="720"/>
        <w:jc w:val="both"/>
        <w:rPr>
          <w:lang w:val="es-ES"/>
        </w:rPr>
      </w:pPr>
      <w:r w:rsidRPr="00D1453B">
        <w:rPr>
          <w:lang w:val="es-ES"/>
        </w:rPr>
        <w:t>+ Cây phượng vĩ</w:t>
      </w:r>
      <w:r>
        <w:rPr>
          <w:lang w:val="es-ES"/>
        </w:rPr>
        <w:t xml:space="preserve"> này rất cao và có lá màu gì? (</w:t>
      </w:r>
      <w:r w:rsidRPr="00D1453B">
        <w:rPr>
          <w:lang w:val="es-ES"/>
        </w:rPr>
        <w:t>Màu xanh ạ)</w:t>
      </w:r>
    </w:p>
    <w:p w:rsidR="001A1434" w:rsidRPr="00D1453B" w:rsidRDefault="001A1434" w:rsidP="00DA4427">
      <w:pPr>
        <w:pStyle w:val="Style1"/>
        <w:spacing w:line="288" w:lineRule="auto"/>
        <w:ind w:firstLine="720"/>
        <w:jc w:val="both"/>
        <w:rPr>
          <w:lang w:val="es-ES"/>
        </w:rPr>
      </w:pPr>
      <w:r w:rsidRPr="00D1453B">
        <w:rPr>
          <w:lang w:val="es-ES"/>
        </w:rPr>
        <w:t>+ Các con có nhìn th</w:t>
      </w:r>
      <w:r>
        <w:rPr>
          <w:lang w:val="es-ES"/>
        </w:rPr>
        <w:t>ấy con gì đang bay đến không? (</w:t>
      </w:r>
      <w:r w:rsidRPr="00D1453B">
        <w:rPr>
          <w:lang w:val="es-ES"/>
        </w:rPr>
        <w:t>Có ạ)</w:t>
      </w:r>
    </w:p>
    <w:p w:rsidR="001A1434" w:rsidRPr="00D1453B" w:rsidRDefault="001A1434" w:rsidP="00DA4427">
      <w:pPr>
        <w:pStyle w:val="Style1"/>
        <w:spacing w:line="288" w:lineRule="auto"/>
        <w:ind w:firstLine="720"/>
        <w:jc w:val="both"/>
        <w:rPr>
          <w:lang w:val="it-IT"/>
        </w:rPr>
      </w:pPr>
      <w:r w:rsidRPr="00D1453B">
        <w:rPr>
          <w:lang w:val="es-ES"/>
        </w:rPr>
        <w:t xml:space="preserve">+ Con gì vậy? </w:t>
      </w:r>
      <w:r>
        <w:rPr>
          <w:lang w:val="it-IT"/>
        </w:rPr>
        <w:t>(</w:t>
      </w:r>
      <w:r w:rsidRPr="00D1453B">
        <w:rPr>
          <w:lang w:val="it-IT"/>
        </w:rPr>
        <w:t>Con chim)</w:t>
      </w:r>
    </w:p>
    <w:p w:rsidR="001A1434" w:rsidRPr="00D1453B" w:rsidRDefault="001A1434" w:rsidP="00DA4427">
      <w:pPr>
        <w:pStyle w:val="Style1"/>
        <w:spacing w:line="288" w:lineRule="auto"/>
        <w:ind w:firstLine="720"/>
        <w:jc w:val="both"/>
        <w:rPr>
          <w:lang w:val="it-IT"/>
        </w:rPr>
      </w:pPr>
      <w:r w:rsidRPr="00D1453B">
        <w:rPr>
          <w:lang w:val="it-IT"/>
        </w:rPr>
        <w:t xml:space="preserve">+ Con chim kêu như thế nào? (Chích chích…) </w:t>
      </w:r>
    </w:p>
    <w:p w:rsidR="001A1434" w:rsidRPr="00D1453B" w:rsidRDefault="001A1434" w:rsidP="00DA4427">
      <w:pPr>
        <w:pStyle w:val="Style1"/>
        <w:spacing w:line="288" w:lineRule="auto"/>
        <w:ind w:firstLine="720"/>
        <w:jc w:val="both"/>
        <w:rPr>
          <w:lang w:val="it-IT"/>
        </w:rPr>
      </w:pPr>
      <w:r w:rsidRPr="00D1453B">
        <w:rPr>
          <w:lang w:val="it-IT"/>
        </w:rPr>
        <w:t>+ Giáo dục: Các con nhớ cây xanh  rất tốt cho sức khỏe của co người các con không được hái hoa bẻ cành mà phải</w:t>
      </w:r>
      <w:r>
        <w:rPr>
          <w:lang w:val="it-IT"/>
        </w:rPr>
        <w:t xml:space="preserve"> tưới cây để cây mau lớn nhé! (</w:t>
      </w:r>
      <w:r w:rsidRPr="00D1453B">
        <w:rPr>
          <w:lang w:val="it-IT"/>
        </w:rPr>
        <w:t>Vâng ạ)</w:t>
      </w:r>
    </w:p>
    <w:p w:rsidR="001A1434" w:rsidRPr="00D1453B" w:rsidRDefault="001A1434" w:rsidP="00DA4427">
      <w:pPr>
        <w:pStyle w:val="Style1"/>
        <w:spacing w:line="288" w:lineRule="auto"/>
        <w:ind w:firstLine="720"/>
        <w:jc w:val="both"/>
        <w:rPr>
          <w:lang w:val="it-IT"/>
        </w:rPr>
      </w:pPr>
      <w:r w:rsidRPr="00D1453B">
        <w:rPr>
          <w:lang w:val="it-IT"/>
        </w:rPr>
        <w:t>- Qua những câu hỏi cô đặt ra sẽ giúp trẻ tích lũy được những vốn mới ngoài ra còn giúp trẻ phát triển ngôn ngữ chính xác, mạch lạc, rõ ràng hơn. Ở lứa tuổi này trẻ nhiều khi hay hỏi và trả lời trống không hoặc nói những câu không có ý nghĩa. Vì vậy bản thân tôi luôn chú ý lắng nghe và nhăc nhở trẻ, nói mẫu cho trẻ nghe và yêu cầu trẻ nhắc lại</w:t>
      </w:r>
    </w:p>
    <w:p w:rsidR="001A1434" w:rsidRPr="00D1453B" w:rsidRDefault="001A1434" w:rsidP="009F6D71">
      <w:pPr>
        <w:pStyle w:val="Style1"/>
        <w:spacing w:line="288" w:lineRule="auto"/>
        <w:ind w:firstLine="720"/>
        <w:rPr>
          <w:b/>
          <w:color w:val="943634"/>
          <w:lang w:val="it-IT"/>
        </w:rPr>
      </w:pPr>
      <w:r w:rsidRPr="00D1453B">
        <w:rPr>
          <w:b/>
          <w:color w:val="943634"/>
          <w:lang w:val="it-IT"/>
        </w:rPr>
        <w:t>2.3. Biện pháp 3: Tổ chức một số trò chơi phát triển ngôn ngữ cho trẻ</w:t>
      </w:r>
    </w:p>
    <w:p w:rsidR="001A1434" w:rsidRPr="00D1453B" w:rsidRDefault="001A1434" w:rsidP="00DA4427">
      <w:pPr>
        <w:pStyle w:val="Style1"/>
        <w:spacing w:line="288" w:lineRule="auto"/>
        <w:ind w:firstLine="720"/>
        <w:jc w:val="both"/>
        <w:rPr>
          <w:lang w:val="it-IT"/>
        </w:rPr>
      </w:pPr>
      <w:r w:rsidRPr="00D1453B">
        <w:rPr>
          <w:lang w:val="it-IT"/>
        </w:rPr>
        <w:t>- Đối với trẻ nhà trẻ, được phát triển ngôn ngữ thông qua trò chơi là một biện pháp tốt nhất. Trò chơi đã trở thành phương tiện để cung cấp, tích lũy được nhiều vốn từ và trên cơ sở hiểu biết đầy đủ ý nghĩa của những từ đó trẻ biết sử dụng “ số vốn từ” một cách thành thạo.</w:t>
      </w:r>
    </w:p>
    <w:p w:rsidR="001A1434" w:rsidRPr="00D1453B" w:rsidRDefault="001A1434" w:rsidP="00DA4427">
      <w:pPr>
        <w:pStyle w:val="Style1"/>
        <w:spacing w:line="288" w:lineRule="auto"/>
        <w:ind w:firstLine="720"/>
        <w:jc w:val="both"/>
        <w:rPr>
          <w:lang w:val="it-IT"/>
        </w:rPr>
      </w:pPr>
      <w:r w:rsidRPr="00D1453B">
        <w:rPr>
          <w:lang w:val="it-IT"/>
        </w:rPr>
        <w:t>- Qua trò chơi trẻ được giao tiếp mạnh dạn hơn, ngôn ngữ cũng lưu loát hơn, vốn từ c</w:t>
      </w:r>
      <w:r>
        <w:rPr>
          <w:lang w:val="it-IT"/>
        </w:rPr>
        <w:t>ủa trẻ  cũng được tăng lên. T</w:t>
      </w:r>
      <w:r w:rsidRPr="00D1453B">
        <w:rPr>
          <w:lang w:val="it-IT"/>
        </w:rPr>
        <w:t>ôi nhận thấy rằng khi trẻ chơi trò chơi xong sẽ gây sự hứng thú lôi cuốn trẻ vào bài học</w:t>
      </w:r>
      <w:r>
        <w:rPr>
          <w:lang w:val="it-IT"/>
        </w:rPr>
        <w:t>. Như vậy trẻ sẽ tiếp thu bài mộ</w:t>
      </w:r>
      <w:r w:rsidRPr="00D1453B">
        <w:rPr>
          <w:lang w:val="it-IT"/>
        </w:rPr>
        <w:t>t cách nhẹ nhàng và thoải mái</w:t>
      </w:r>
      <w:r>
        <w:rPr>
          <w:lang w:val="it-IT"/>
        </w:rPr>
        <w:t>.</w:t>
      </w:r>
    </w:p>
    <w:p w:rsidR="001A1434" w:rsidRPr="00D1453B" w:rsidRDefault="001A1434" w:rsidP="00DA4427">
      <w:pPr>
        <w:pStyle w:val="Style1"/>
        <w:spacing w:line="288" w:lineRule="auto"/>
        <w:ind w:firstLine="720"/>
        <w:jc w:val="both"/>
        <w:rPr>
          <w:lang w:val="it-IT"/>
        </w:rPr>
      </w:pPr>
      <w:r w:rsidRPr="00D1453B">
        <w:rPr>
          <w:lang w:val="it-IT"/>
        </w:rPr>
        <w:t>- Bản thân tôi đã tìm tòi, tham khảo, đọc những tài liệu sách và tôi thấy rằng trò chơi này thực sự có hiệu quả làm tăng thêm vốn từ cho trẻ, từ đó ngôn ngữ của trẻ ngày càng phong phú</w:t>
      </w:r>
      <w:r>
        <w:rPr>
          <w:lang w:val="it-IT"/>
        </w:rPr>
        <w:t>.</w:t>
      </w:r>
    </w:p>
    <w:p w:rsidR="001A1434" w:rsidRPr="00D1453B" w:rsidRDefault="001A1434" w:rsidP="00415D70">
      <w:pPr>
        <w:pStyle w:val="Style1"/>
        <w:spacing w:line="288" w:lineRule="auto"/>
        <w:ind w:firstLine="720"/>
        <w:jc w:val="both"/>
        <w:rPr>
          <w:lang w:val="it-IT"/>
        </w:rPr>
      </w:pPr>
      <w:r w:rsidRPr="00D1453B">
        <w:rPr>
          <w:b/>
          <w:lang w:val="it-IT"/>
        </w:rPr>
        <w:t>Trò chơi 1</w:t>
      </w:r>
      <w:r w:rsidRPr="00D1453B">
        <w:rPr>
          <w:lang w:val="it-IT"/>
        </w:rPr>
        <w:t>: “ Cái gì? Dùng để làm gì?</w:t>
      </w:r>
    </w:p>
    <w:p w:rsidR="001A1434" w:rsidRPr="00D1453B" w:rsidRDefault="001A1434" w:rsidP="00DA4427">
      <w:pPr>
        <w:pStyle w:val="Style1"/>
        <w:spacing w:line="288" w:lineRule="auto"/>
        <w:ind w:firstLine="720"/>
        <w:jc w:val="both"/>
        <w:rPr>
          <w:lang w:val="it-IT"/>
        </w:rPr>
      </w:pPr>
      <w:r w:rsidRPr="00D1453B">
        <w:rPr>
          <w:lang w:val="it-IT"/>
        </w:rPr>
        <w:t>- Mục đích của trò chơi này là tôi muốn trẻ nhận biết được một số đồ dùng quen thuộc và biết tác dụng của những đồ c</w:t>
      </w:r>
      <w:r>
        <w:rPr>
          <w:lang w:val="it-IT"/>
        </w:rPr>
        <w:t>hơi từ đó ngôn ngữ của trẻ cũng</w:t>
      </w:r>
      <w:r w:rsidRPr="00D1453B">
        <w:rPr>
          <w:lang w:val="it-IT"/>
        </w:rPr>
        <w:t xml:space="preserve"> được phát triển:</w:t>
      </w:r>
    </w:p>
    <w:p w:rsidR="001A1434" w:rsidRDefault="001A1434" w:rsidP="00DA4427">
      <w:pPr>
        <w:pStyle w:val="Style1"/>
        <w:spacing w:line="288" w:lineRule="auto"/>
        <w:ind w:firstLine="720"/>
        <w:jc w:val="both"/>
      </w:pPr>
      <w:r>
        <w:rPr>
          <w:noProof/>
        </w:rPr>
        <w:pict>
          <v:shape id="Picture 6" o:spid="_x0000_i1033" type="#_x0000_t75" style="width:405pt;height:310.5pt;visibility:visible">
            <v:imagedata r:id="rId14" o:title=""/>
          </v:shape>
        </w:pict>
      </w:r>
    </w:p>
    <w:p w:rsidR="001A1434" w:rsidRPr="00BB39B4" w:rsidRDefault="001A1434" w:rsidP="00BB39B4">
      <w:pPr>
        <w:pStyle w:val="Style1"/>
        <w:spacing w:line="288" w:lineRule="auto"/>
        <w:ind w:firstLine="720"/>
        <w:jc w:val="center"/>
        <w:rPr>
          <w:i/>
        </w:rPr>
      </w:pPr>
      <w:r w:rsidRPr="00BB39B4">
        <w:rPr>
          <w:i/>
        </w:rPr>
        <w:t>Tìm đồ dùng theo yêu cầu của cô</w:t>
      </w:r>
    </w:p>
    <w:p w:rsidR="001A1434" w:rsidRDefault="001A1434" w:rsidP="009F7939">
      <w:pPr>
        <w:pStyle w:val="Style1"/>
        <w:spacing w:line="288" w:lineRule="auto"/>
        <w:jc w:val="both"/>
      </w:pPr>
      <w:r>
        <w:t xml:space="preserve">         * Chuẩn bị:</w:t>
      </w:r>
    </w:p>
    <w:p w:rsidR="001A1434" w:rsidRDefault="001A1434" w:rsidP="00DA4427">
      <w:pPr>
        <w:pStyle w:val="Style1"/>
        <w:spacing w:line="288" w:lineRule="auto"/>
        <w:ind w:firstLine="720"/>
        <w:jc w:val="both"/>
      </w:pPr>
      <w:r>
        <w:t>+ Đồ dùng để ăn uống( Bát, thìa, cốc, ca,….)</w:t>
      </w:r>
    </w:p>
    <w:p w:rsidR="001A1434" w:rsidRDefault="001A1434" w:rsidP="00DA4427">
      <w:pPr>
        <w:pStyle w:val="Style1"/>
        <w:spacing w:line="288" w:lineRule="auto"/>
        <w:ind w:firstLine="720"/>
        <w:jc w:val="both"/>
      </w:pPr>
      <w:r>
        <w:t>+ Đồ dùng để mặc( Quần, áo, khăn, mũ,…)</w:t>
      </w:r>
    </w:p>
    <w:p w:rsidR="001A1434" w:rsidRDefault="001A1434" w:rsidP="00DA4427">
      <w:pPr>
        <w:pStyle w:val="Style1"/>
        <w:spacing w:line="288" w:lineRule="auto"/>
        <w:ind w:firstLine="720"/>
        <w:jc w:val="both"/>
      </w:pPr>
      <w:r>
        <w:t>+ Mỗi trẻ một tranh lô tô đồ dùng khác nhau</w:t>
      </w:r>
    </w:p>
    <w:p w:rsidR="001A1434" w:rsidRDefault="001A1434" w:rsidP="009F7939">
      <w:pPr>
        <w:pStyle w:val="Style1"/>
        <w:spacing w:line="288" w:lineRule="auto"/>
        <w:jc w:val="both"/>
      </w:pPr>
      <w:r>
        <w:t xml:space="preserve">         * Tiến hành:</w:t>
      </w:r>
    </w:p>
    <w:p w:rsidR="001A1434" w:rsidRDefault="001A1434" w:rsidP="00DA4427">
      <w:pPr>
        <w:pStyle w:val="Style1"/>
        <w:spacing w:line="288" w:lineRule="auto"/>
        <w:ind w:firstLine="720"/>
        <w:jc w:val="both"/>
      </w:pPr>
      <w:r>
        <w:t>+ Tôi cho trẻ ngồi chiếu xung quanh cô, cô nhắc tên đồ dùng nào thì trẻ phải nói nhanh đồ dùng đó dùng để làm gì?</w:t>
      </w:r>
    </w:p>
    <w:p w:rsidR="001A1434" w:rsidRDefault="001A1434" w:rsidP="00DA4427">
      <w:pPr>
        <w:pStyle w:val="Style1"/>
        <w:spacing w:line="288" w:lineRule="auto"/>
        <w:ind w:firstLine="720"/>
        <w:jc w:val="both"/>
      </w:pPr>
      <w:r>
        <w:t xml:space="preserve">Cô nói: </w:t>
      </w:r>
    </w:p>
    <w:p w:rsidR="001A1434" w:rsidRDefault="001A1434" w:rsidP="00DA4427">
      <w:pPr>
        <w:pStyle w:val="Style1"/>
        <w:spacing w:line="288" w:lineRule="auto"/>
        <w:ind w:firstLine="720"/>
        <w:jc w:val="both"/>
      </w:pPr>
      <w:r>
        <w:t>+ Cái bát dùng để làm gì? (Cái bát đựng cơm)</w:t>
      </w:r>
    </w:p>
    <w:p w:rsidR="001A1434" w:rsidRDefault="001A1434" w:rsidP="00DA4427">
      <w:pPr>
        <w:pStyle w:val="Style1"/>
        <w:spacing w:line="288" w:lineRule="auto"/>
        <w:ind w:firstLine="720"/>
        <w:jc w:val="both"/>
      </w:pPr>
      <w:r>
        <w:t xml:space="preserve">+ Cái cốc </w:t>
      </w:r>
      <w:r w:rsidRPr="001B2112">
        <w:t>dùng để làm gì? (</w:t>
      </w:r>
      <w:r>
        <w:t>Dùng để uống nước)</w:t>
      </w:r>
    </w:p>
    <w:p w:rsidR="001A1434" w:rsidRDefault="001A1434" w:rsidP="00DA4427">
      <w:pPr>
        <w:pStyle w:val="Style1"/>
        <w:spacing w:line="288" w:lineRule="auto"/>
        <w:ind w:firstLine="720"/>
        <w:jc w:val="both"/>
      </w:pPr>
      <w:r>
        <w:t>+ Cái mũ để làm gì? (Cái mũ để đội)</w:t>
      </w:r>
    </w:p>
    <w:p w:rsidR="001A1434" w:rsidRDefault="001A1434" w:rsidP="00505673">
      <w:pPr>
        <w:pStyle w:val="Style1"/>
        <w:spacing w:line="288" w:lineRule="auto"/>
        <w:ind w:firstLine="720"/>
        <w:jc w:val="both"/>
      </w:pPr>
      <w:r>
        <w:t>+ Cái áo để làm gì? (Cái áo để mặc)</w:t>
      </w:r>
    </w:p>
    <w:p w:rsidR="001A1434" w:rsidRDefault="001A1434" w:rsidP="00505673">
      <w:pPr>
        <w:pStyle w:val="Style1"/>
        <w:spacing w:line="288" w:lineRule="auto"/>
        <w:ind w:firstLine="720"/>
        <w:jc w:val="both"/>
      </w:pPr>
      <w:r>
        <w:t>- Sau khi hỏi trẻ xong tôi vận dụng trò chơi này để rèn luyện sự nhanh nhẹn và tư duy của trẻ. Tô phát cho trẻ một lô tô đồ dúng khác nhau. Tôi yêu cầu trẻ gọi tên đồ dùng và xác định nơi cất đồ dùng đó trong lớp. Sau đó tôi hô: 1,2,3 yêu cầu trẻ chạy nhanh về đúng nơi đồ dùng</w:t>
      </w:r>
    </w:p>
    <w:p w:rsidR="001A1434" w:rsidRDefault="001A1434" w:rsidP="00505673">
      <w:pPr>
        <w:pStyle w:val="Style1"/>
        <w:spacing w:line="288" w:lineRule="auto"/>
        <w:ind w:firstLine="720"/>
        <w:jc w:val="both"/>
      </w:pPr>
      <w:r>
        <w:t xml:space="preserve">    </w:t>
      </w:r>
      <w:r w:rsidRPr="00415D70">
        <w:rPr>
          <w:b/>
        </w:rPr>
        <w:t>Trò chơi 2</w:t>
      </w:r>
      <w:r>
        <w:t>: “ Con muỗi”</w:t>
      </w:r>
    </w:p>
    <w:p w:rsidR="001A1434" w:rsidRDefault="001A1434" w:rsidP="00505673">
      <w:pPr>
        <w:pStyle w:val="Style1"/>
        <w:spacing w:line="288" w:lineRule="auto"/>
        <w:ind w:firstLine="720"/>
        <w:jc w:val="both"/>
      </w:pPr>
      <w:r>
        <w:rPr>
          <w:noProof/>
        </w:rPr>
        <w:pict>
          <v:shape id="Picture 7" o:spid="_x0000_i1034" type="#_x0000_t75" style="width:401.25pt;height:337.5pt;visibility:visible">
            <v:imagedata r:id="rId15" o:title=""/>
          </v:shape>
        </w:pict>
      </w:r>
    </w:p>
    <w:p w:rsidR="001A1434" w:rsidRPr="00BB39B4" w:rsidRDefault="001A1434" w:rsidP="00BB39B4">
      <w:pPr>
        <w:pStyle w:val="Style1"/>
        <w:spacing w:line="288" w:lineRule="auto"/>
        <w:ind w:firstLine="720"/>
        <w:jc w:val="center"/>
        <w:rPr>
          <w:i/>
        </w:rPr>
      </w:pPr>
      <w:r w:rsidRPr="00BB39B4">
        <w:rPr>
          <w:i/>
        </w:rPr>
        <w:t>Trẻ chơi trò chơi cùng cô</w:t>
      </w:r>
    </w:p>
    <w:p w:rsidR="001A1434" w:rsidRDefault="001A1434" w:rsidP="009F7939">
      <w:pPr>
        <w:pStyle w:val="Style1"/>
        <w:spacing w:line="288" w:lineRule="auto"/>
        <w:jc w:val="both"/>
      </w:pPr>
      <w:r>
        <w:t xml:space="preserve">              * Cách chơi:</w:t>
      </w:r>
    </w:p>
    <w:p w:rsidR="001A1434" w:rsidRDefault="001A1434" w:rsidP="00505673">
      <w:pPr>
        <w:pStyle w:val="Style1"/>
        <w:spacing w:line="288" w:lineRule="auto"/>
        <w:ind w:firstLine="720"/>
        <w:jc w:val="both"/>
      </w:pPr>
      <w:r>
        <w:t>+ Cô đứng phía trước trẻ, cô cho trẻ đọc và làm động tác theo cô</w:t>
      </w:r>
    </w:p>
    <w:p w:rsidR="001A1434" w:rsidRDefault="001A1434" w:rsidP="00505673">
      <w:pPr>
        <w:pStyle w:val="Style1"/>
        <w:spacing w:line="288" w:lineRule="auto"/>
        <w:ind w:firstLine="720"/>
        <w:jc w:val="both"/>
      </w:pPr>
      <w:r>
        <w:t>+ Cô cho trẻ đọc từng từng lời một có kèm theo động tác</w:t>
      </w:r>
    </w:p>
    <w:p w:rsidR="001A1434" w:rsidRDefault="001A1434" w:rsidP="00505673">
      <w:pPr>
        <w:pStyle w:val="Style1"/>
        <w:spacing w:line="288" w:lineRule="auto"/>
        <w:ind w:firstLine="720"/>
        <w:jc w:val="both"/>
      </w:pPr>
      <w:r>
        <w:t>- Khi trẻ chơi tôi nhận thấy tất cả các trẻ đều tham gia đọc cùng cô, có trẻ đọc được cả câu, có trẻ bập bẹ bớt một hai từ. Nhưng qua đó cũng giúp ngôn ngữ của trẻ dần dần được hình thành trọn vẹn hơn</w:t>
      </w:r>
    </w:p>
    <w:p w:rsidR="001A1434" w:rsidRDefault="001A1434" w:rsidP="00505673">
      <w:pPr>
        <w:pStyle w:val="Style1"/>
        <w:spacing w:line="288" w:lineRule="auto"/>
        <w:ind w:firstLine="720"/>
        <w:jc w:val="both"/>
      </w:pPr>
      <w:r w:rsidRPr="00415D70">
        <w:rPr>
          <w:b/>
        </w:rPr>
        <w:t>Trò chơi 3</w:t>
      </w:r>
      <w:r>
        <w:t>: “ Trò chuyện về các PTGT quen thuộc”. Qua trò chơi này trẻ sẽ kể được một số phương tiện giao thông quen thuộc như: ô tô, xe đạp, xe máy, tàu hỏa,…</w:t>
      </w:r>
    </w:p>
    <w:p w:rsidR="001A1434" w:rsidRDefault="001A1434" w:rsidP="009F7939">
      <w:pPr>
        <w:pStyle w:val="Style1"/>
        <w:spacing w:line="288" w:lineRule="auto"/>
        <w:jc w:val="both"/>
      </w:pPr>
      <w:r>
        <w:t xml:space="preserve">          * Chuẩn bị:</w:t>
      </w:r>
    </w:p>
    <w:p w:rsidR="001A1434" w:rsidRDefault="001A1434" w:rsidP="00505673">
      <w:pPr>
        <w:pStyle w:val="Style1"/>
        <w:spacing w:line="288" w:lineRule="auto"/>
        <w:ind w:firstLine="720"/>
        <w:jc w:val="both"/>
      </w:pPr>
      <w:r>
        <w:t>+ Mô hình các PTGT: ô tô, xe máy, xe đạp,…</w:t>
      </w:r>
    </w:p>
    <w:p w:rsidR="001A1434" w:rsidRDefault="001A1434" w:rsidP="00505673">
      <w:pPr>
        <w:pStyle w:val="Style1"/>
        <w:spacing w:line="288" w:lineRule="auto"/>
        <w:ind w:firstLine="720"/>
        <w:jc w:val="both"/>
      </w:pPr>
      <w:r>
        <w:t>+ Tranh, ảnh các loại PTGT</w:t>
      </w:r>
    </w:p>
    <w:p w:rsidR="001A1434" w:rsidRDefault="001A1434" w:rsidP="00505673">
      <w:pPr>
        <w:pStyle w:val="Style1"/>
        <w:spacing w:line="288" w:lineRule="auto"/>
        <w:ind w:firstLine="720"/>
        <w:jc w:val="both"/>
      </w:pPr>
      <w:r>
        <w:t>+ Đàn, đài có thu âm thanh tiếng kêu của các PTGT cho trẻ đoán</w:t>
      </w:r>
    </w:p>
    <w:p w:rsidR="001A1434" w:rsidRDefault="001A1434" w:rsidP="009F7939">
      <w:pPr>
        <w:pStyle w:val="Style1"/>
        <w:spacing w:line="288" w:lineRule="auto"/>
        <w:jc w:val="both"/>
      </w:pPr>
      <w:r>
        <w:t xml:space="preserve">          * Tiến hành:</w:t>
      </w:r>
    </w:p>
    <w:p w:rsidR="001A1434" w:rsidRDefault="001A1434" w:rsidP="00505673">
      <w:pPr>
        <w:pStyle w:val="Style1"/>
        <w:spacing w:line="288" w:lineRule="auto"/>
        <w:ind w:firstLine="720"/>
        <w:jc w:val="both"/>
      </w:pPr>
      <w:r>
        <w:t>- Trong trò chơi này tùy thuộc vào thời gian rảnh rỗi tôi có thể cho trẻ chơi. Có thể là giờ đón trẻ, trả trẻ, giờ chơi buổi chiều… tôi có thể đàm thoại với trẻ về các loại PTGT mà trẻ biết như:</w:t>
      </w:r>
    </w:p>
    <w:p w:rsidR="001A1434" w:rsidRDefault="001A1434" w:rsidP="00505673">
      <w:pPr>
        <w:pStyle w:val="Style1"/>
        <w:spacing w:line="288" w:lineRule="auto"/>
        <w:ind w:firstLine="720"/>
        <w:jc w:val="both"/>
      </w:pPr>
      <w:r>
        <w:t>+ Hôm nay, ai đưa con đến trường?</w:t>
      </w:r>
    </w:p>
    <w:p w:rsidR="001A1434" w:rsidRDefault="001A1434" w:rsidP="00505673">
      <w:pPr>
        <w:pStyle w:val="Style1"/>
        <w:spacing w:line="288" w:lineRule="auto"/>
        <w:ind w:firstLine="720"/>
        <w:jc w:val="both"/>
      </w:pPr>
      <w:r>
        <w:t>+ Mẹ (Bố) con đưa đến trường bằng phương tiện gì?</w:t>
      </w:r>
    </w:p>
    <w:p w:rsidR="001A1434" w:rsidRDefault="001A1434" w:rsidP="00505673">
      <w:pPr>
        <w:pStyle w:val="Style1"/>
        <w:spacing w:line="288" w:lineRule="auto"/>
        <w:ind w:firstLine="720"/>
        <w:jc w:val="both"/>
      </w:pPr>
      <w:r>
        <w:t>+ Cô nào đón con vào lớp?</w:t>
      </w:r>
    </w:p>
    <w:p w:rsidR="001A1434" w:rsidRDefault="001A1434" w:rsidP="00505673">
      <w:pPr>
        <w:pStyle w:val="Style1"/>
        <w:spacing w:line="288" w:lineRule="auto"/>
        <w:ind w:firstLine="720"/>
        <w:jc w:val="both"/>
      </w:pPr>
      <w:r>
        <w:t>+ Hôm qua chủ nhật, bố mẹ con có đưa con đi đâu không?</w:t>
      </w:r>
    </w:p>
    <w:p w:rsidR="001A1434" w:rsidRDefault="001A1434" w:rsidP="00505673">
      <w:pPr>
        <w:pStyle w:val="Style1"/>
        <w:spacing w:line="288" w:lineRule="auto"/>
        <w:ind w:firstLine="720"/>
        <w:jc w:val="both"/>
      </w:pPr>
      <w:r>
        <w:t>+ Con đi với ai?</w:t>
      </w:r>
    </w:p>
    <w:p w:rsidR="001A1434" w:rsidRDefault="001A1434" w:rsidP="00505673">
      <w:pPr>
        <w:pStyle w:val="Style1"/>
        <w:spacing w:line="288" w:lineRule="auto"/>
        <w:ind w:firstLine="720"/>
        <w:jc w:val="both"/>
      </w:pPr>
      <w:r>
        <w:t>+ Con đi bằng phương tiện gì?</w:t>
      </w:r>
    </w:p>
    <w:p w:rsidR="001A1434" w:rsidRDefault="001A1434" w:rsidP="00505673">
      <w:pPr>
        <w:pStyle w:val="Style1"/>
        <w:spacing w:line="288" w:lineRule="auto"/>
        <w:ind w:firstLine="720"/>
        <w:jc w:val="both"/>
      </w:pPr>
      <w:r>
        <w:t>+ Khi đi đường con nhìn thấy gì?</w:t>
      </w:r>
    </w:p>
    <w:p w:rsidR="001A1434" w:rsidRDefault="001A1434" w:rsidP="00505673">
      <w:pPr>
        <w:pStyle w:val="Style1"/>
        <w:spacing w:line="288" w:lineRule="auto"/>
        <w:ind w:firstLine="720"/>
        <w:jc w:val="both"/>
      </w:pPr>
      <w:r>
        <w:t>+ Bạn nào đã được đi ô tô rồi?</w:t>
      </w:r>
    </w:p>
    <w:p w:rsidR="001A1434" w:rsidRDefault="001A1434" w:rsidP="00505673">
      <w:pPr>
        <w:pStyle w:val="Style1"/>
        <w:spacing w:line="288" w:lineRule="auto"/>
        <w:ind w:firstLine="720"/>
        <w:jc w:val="both"/>
      </w:pPr>
      <w:r>
        <w:t>+ Ô tô kêu như thế nào?</w:t>
      </w:r>
    </w:p>
    <w:p w:rsidR="001A1434" w:rsidRDefault="001A1434" w:rsidP="00505673">
      <w:pPr>
        <w:pStyle w:val="Style1"/>
        <w:spacing w:line="288" w:lineRule="auto"/>
        <w:ind w:firstLine="720"/>
        <w:jc w:val="both"/>
      </w:pPr>
      <w:r>
        <w:t>+ Khi ngồi trên ô tô phải như thế nào để đảm bảo ATGT?</w:t>
      </w:r>
    </w:p>
    <w:p w:rsidR="001A1434" w:rsidRDefault="001A1434" w:rsidP="00505673">
      <w:pPr>
        <w:pStyle w:val="Style1"/>
        <w:spacing w:line="288" w:lineRule="auto"/>
        <w:ind w:firstLine="720"/>
        <w:jc w:val="both"/>
      </w:pPr>
      <w:r>
        <w:t>- Sau khi đặt những câu hỏi như vậy tôi khuyến khích trẻ kể tên những loại PTGT khác mà trẻ biết. Tiếp tục cho trẻ quan sát mô hình PTGT và cho trẻ nghe âm thanh của PTGT yêu cầu trẻ đoán đó là PTGT nào</w:t>
      </w:r>
    </w:p>
    <w:p w:rsidR="001A1434" w:rsidRDefault="001A1434" w:rsidP="00505673">
      <w:pPr>
        <w:pStyle w:val="Style1"/>
        <w:spacing w:line="288" w:lineRule="auto"/>
        <w:ind w:firstLine="720"/>
        <w:jc w:val="both"/>
      </w:pPr>
      <w:r w:rsidRPr="00415D70">
        <w:rPr>
          <w:b/>
        </w:rPr>
        <w:t>Trò chơi 4</w:t>
      </w:r>
      <w:r>
        <w:t>: “Trò chuyện cùng cô”. Qua trò chơi này trẻ được phát âm nhiều, tiếp xúc nhiều với ngôn ngữ mới qua giao tiếp với cô</w:t>
      </w:r>
    </w:p>
    <w:p w:rsidR="001A1434" w:rsidRDefault="001A1434" w:rsidP="009F7939">
      <w:pPr>
        <w:pStyle w:val="Style1"/>
        <w:spacing w:line="288" w:lineRule="auto"/>
        <w:jc w:val="both"/>
      </w:pPr>
      <w:r>
        <w:t xml:space="preserve">          * Tiền hành:</w:t>
      </w:r>
    </w:p>
    <w:p w:rsidR="001A1434" w:rsidRDefault="001A1434" w:rsidP="00505673">
      <w:pPr>
        <w:pStyle w:val="Style1"/>
        <w:spacing w:line="288" w:lineRule="auto"/>
        <w:ind w:firstLine="720"/>
        <w:jc w:val="both"/>
      </w:pPr>
      <w:r>
        <w:t>Trong ngày tùy tứng thời điểm mà cô dành thời gian vỗ về ôm ấp trẻ, nói chuyện với trẻ:</w:t>
      </w:r>
    </w:p>
    <w:p w:rsidR="001A1434" w:rsidRDefault="001A1434" w:rsidP="00505673">
      <w:pPr>
        <w:pStyle w:val="Style1"/>
        <w:spacing w:line="288" w:lineRule="auto"/>
        <w:ind w:firstLine="720"/>
        <w:jc w:val="both"/>
      </w:pPr>
      <w:r>
        <w:t>- Khi cho trẻ ăn:</w:t>
      </w:r>
    </w:p>
    <w:p w:rsidR="001A1434" w:rsidRDefault="001A1434" w:rsidP="00505673">
      <w:pPr>
        <w:pStyle w:val="Style1"/>
        <w:spacing w:line="288" w:lineRule="auto"/>
        <w:ind w:firstLine="720"/>
        <w:jc w:val="both"/>
      </w:pPr>
      <w:r>
        <w:t>+ Bạn Hùng ăn giỏi nào, con ăn cơm với gì đấy?  Con ăn cơm với thịt ạ)</w:t>
      </w:r>
    </w:p>
    <w:p w:rsidR="001A1434" w:rsidRDefault="001A1434" w:rsidP="00505673">
      <w:pPr>
        <w:pStyle w:val="Style1"/>
        <w:spacing w:line="288" w:lineRule="auto"/>
        <w:ind w:firstLine="720"/>
        <w:jc w:val="both"/>
      </w:pPr>
      <w:r>
        <w:t xml:space="preserve">+ Bạn Khánh ăn được mấy bát cơm rồi? </w:t>
      </w:r>
    </w:p>
    <w:p w:rsidR="001A1434" w:rsidRDefault="001A1434" w:rsidP="00505673">
      <w:pPr>
        <w:pStyle w:val="Style1"/>
        <w:spacing w:line="288" w:lineRule="auto"/>
        <w:ind w:firstLine="720"/>
        <w:jc w:val="both"/>
      </w:pPr>
      <w:r>
        <w:t>- Khi thay quần áo cho trẻ cô cũng cần nựng trẻ:</w:t>
      </w:r>
    </w:p>
    <w:p w:rsidR="001A1434" w:rsidRPr="00D1453B" w:rsidRDefault="001A1434" w:rsidP="00505673">
      <w:pPr>
        <w:pStyle w:val="Style1"/>
        <w:spacing w:line="288" w:lineRule="auto"/>
        <w:ind w:firstLine="720"/>
        <w:jc w:val="both"/>
        <w:rPr>
          <w:lang w:val="it-IT"/>
        </w:rPr>
      </w:pPr>
      <w:r>
        <w:t xml:space="preserve">+ Cô Thủy mặc áo đẹp cho Minh nhé? </w:t>
      </w:r>
      <w:r w:rsidRPr="00D1453B">
        <w:rPr>
          <w:lang w:val="it-IT"/>
        </w:rPr>
        <w:t>(Vâng ạ)</w:t>
      </w:r>
    </w:p>
    <w:p w:rsidR="001A1434" w:rsidRPr="00D1453B" w:rsidRDefault="001A1434" w:rsidP="00505673">
      <w:pPr>
        <w:pStyle w:val="Style1"/>
        <w:spacing w:line="288" w:lineRule="auto"/>
        <w:ind w:firstLine="720"/>
        <w:jc w:val="both"/>
        <w:rPr>
          <w:lang w:val="it-IT"/>
        </w:rPr>
      </w:pPr>
      <w:r w:rsidRPr="00D1453B">
        <w:rPr>
          <w:lang w:val="it-IT"/>
        </w:rPr>
        <w:t>+ Áo đẹp này ai mua cho c</w:t>
      </w:r>
      <w:r>
        <w:rPr>
          <w:lang w:val="it-IT"/>
        </w:rPr>
        <w:t>on? (</w:t>
      </w:r>
      <w:r w:rsidRPr="00D1453B">
        <w:rPr>
          <w:lang w:val="it-IT"/>
        </w:rPr>
        <w:t>Mẹ con ạ)</w:t>
      </w:r>
    </w:p>
    <w:p w:rsidR="001A1434" w:rsidRPr="00D1453B" w:rsidRDefault="001A1434" w:rsidP="00505673">
      <w:pPr>
        <w:pStyle w:val="Style1"/>
        <w:spacing w:line="288" w:lineRule="auto"/>
        <w:ind w:firstLine="720"/>
        <w:jc w:val="both"/>
        <w:rPr>
          <w:lang w:val="it-IT"/>
        </w:rPr>
      </w:pPr>
      <w:r w:rsidRPr="00D1453B">
        <w:rPr>
          <w:lang w:val="it-IT"/>
        </w:rPr>
        <w:t>+ Co</w:t>
      </w:r>
      <w:r>
        <w:rPr>
          <w:lang w:val="it-IT"/>
        </w:rPr>
        <w:t>n có biết mẹ mua ở đâu không? (</w:t>
      </w:r>
      <w:r w:rsidRPr="00D1453B">
        <w:rPr>
          <w:lang w:val="it-IT"/>
        </w:rPr>
        <w:t>Ở cửa hàng ạ)</w:t>
      </w:r>
    </w:p>
    <w:p w:rsidR="001A1434" w:rsidRPr="00D1453B" w:rsidRDefault="001A1434" w:rsidP="00505673">
      <w:pPr>
        <w:pStyle w:val="Style1"/>
        <w:spacing w:line="288" w:lineRule="auto"/>
        <w:ind w:firstLine="720"/>
        <w:jc w:val="both"/>
        <w:rPr>
          <w:lang w:val="it-IT"/>
        </w:rPr>
      </w:pPr>
      <w:r w:rsidRPr="00D1453B">
        <w:rPr>
          <w:lang w:val="it-IT"/>
        </w:rPr>
        <w:t>+ C</w:t>
      </w:r>
      <w:r>
        <w:rPr>
          <w:lang w:val="it-IT"/>
        </w:rPr>
        <w:t>on có thích mặc áo này không? (</w:t>
      </w:r>
      <w:r w:rsidRPr="00D1453B">
        <w:rPr>
          <w:lang w:val="it-IT"/>
        </w:rPr>
        <w:t>Có ạ)</w:t>
      </w:r>
    </w:p>
    <w:p w:rsidR="001A1434" w:rsidRPr="00D1453B" w:rsidRDefault="001A1434" w:rsidP="00505673">
      <w:pPr>
        <w:pStyle w:val="Style1"/>
        <w:spacing w:line="288" w:lineRule="auto"/>
        <w:ind w:firstLine="720"/>
        <w:jc w:val="both"/>
        <w:rPr>
          <w:lang w:val="it-IT"/>
        </w:rPr>
      </w:pPr>
      <w:r>
        <w:rPr>
          <w:lang w:val="it-IT"/>
        </w:rPr>
        <w:t xml:space="preserve">- Khi ngồi chơi cô trò </w:t>
      </w:r>
      <w:r w:rsidRPr="00D1453B">
        <w:rPr>
          <w:lang w:val="it-IT"/>
        </w:rPr>
        <w:t>chuyện với trẻ về một chủ đề nào đấy để khơi gợi trẻ được phát âm nhiều:</w:t>
      </w:r>
    </w:p>
    <w:p w:rsidR="001A1434" w:rsidRPr="00D1453B" w:rsidRDefault="001A1434" w:rsidP="00505673">
      <w:pPr>
        <w:pStyle w:val="Style1"/>
        <w:spacing w:line="288" w:lineRule="auto"/>
        <w:ind w:firstLine="720"/>
        <w:jc w:val="both"/>
        <w:rPr>
          <w:lang w:val="it-IT"/>
        </w:rPr>
      </w:pPr>
      <w:r w:rsidRPr="00D1453B">
        <w:rPr>
          <w:lang w:val="it-IT"/>
        </w:rPr>
        <w:t>+ Bạn Nhi có bàn tay bé xíu trông rất đáng yêu này?</w:t>
      </w:r>
    </w:p>
    <w:p w:rsidR="001A1434" w:rsidRPr="00D1453B" w:rsidRDefault="001A1434" w:rsidP="00505673">
      <w:pPr>
        <w:pStyle w:val="Style1"/>
        <w:spacing w:line="288" w:lineRule="auto"/>
        <w:ind w:firstLine="720"/>
        <w:jc w:val="both"/>
        <w:rPr>
          <w:lang w:val="it-IT"/>
        </w:rPr>
      </w:pPr>
      <w:r w:rsidRPr="00D1453B">
        <w:rPr>
          <w:lang w:val="it-IT"/>
        </w:rPr>
        <w:t>+ Hàng ngày các con phải làm</w:t>
      </w:r>
      <w:r>
        <w:rPr>
          <w:lang w:val="it-IT"/>
        </w:rPr>
        <w:t xml:space="preserve"> gì để đôi bàn tay luôn sạch? (</w:t>
      </w:r>
      <w:r w:rsidRPr="00D1453B">
        <w:rPr>
          <w:lang w:val="it-IT"/>
        </w:rPr>
        <w:t>Rửa tay ạ)</w:t>
      </w:r>
    </w:p>
    <w:p w:rsidR="001A1434" w:rsidRPr="00D1453B" w:rsidRDefault="001A1434" w:rsidP="00505673">
      <w:pPr>
        <w:pStyle w:val="Style1"/>
        <w:spacing w:line="288" w:lineRule="auto"/>
        <w:ind w:firstLine="720"/>
        <w:jc w:val="both"/>
        <w:rPr>
          <w:lang w:val="it-IT"/>
        </w:rPr>
      </w:pPr>
      <w:r w:rsidRPr="00D1453B">
        <w:rPr>
          <w:lang w:val="it-IT"/>
        </w:rPr>
        <w:t>+ Thế đôi bàn tay để làm gì các con có biết không?</w:t>
      </w:r>
      <w:r>
        <w:rPr>
          <w:lang w:val="it-IT"/>
        </w:rPr>
        <w:t xml:space="preserve"> (</w:t>
      </w:r>
      <w:r w:rsidRPr="00D1453B">
        <w:rPr>
          <w:lang w:val="it-IT"/>
        </w:rPr>
        <w:t>Để múa, để xúc cơm, để tô màu ạ…)</w:t>
      </w:r>
    </w:p>
    <w:p w:rsidR="001A1434" w:rsidRPr="00D1453B" w:rsidRDefault="001A1434" w:rsidP="003C1A69">
      <w:pPr>
        <w:pStyle w:val="Style1"/>
        <w:spacing w:line="288" w:lineRule="auto"/>
        <w:ind w:firstLine="720"/>
        <w:rPr>
          <w:b/>
          <w:color w:val="943634"/>
          <w:lang w:val="it-IT"/>
        </w:rPr>
      </w:pPr>
      <w:r w:rsidRPr="00D1453B">
        <w:rPr>
          <w:b/>
          <w:color w:val="943634"/>
          <w:lang w:val="it-IT"/>
        </w:rPr>
        <w:t>2.4. Biện pháp 4: Phối kết hợp với phụ huynh</w:t>
      </w:r>
    </w:p>
    <w:p w:rsidR="001A1434" w:rsidRPr="00D1453B" w:rsidRDefault="001A1434" w:rsidP="00505673">
      <w:pPr>
        <w:pStyle w:val="Style1"/>
        <w:spacing w:line="288" w:lineRule="auto"/>
        <w:ind w:firstLine="720"/>
        <w:jc w:val="both"/>
        <w:rPr>
          <w:lang w:val="it-IT"/>
        </w:rPr>
      </w:pPr>
      <w:r w:rsidRPr="00D1453B">
        <w:rPr>
          <w:lang w:val="it-IT"/>
        </w:rPr>
        <w:t xml:space="preserve"> Để vốn từ của trẻ phát triển tốt không thể thiếu được đó là sự góp phần của gia đình. Việc giáo dục trẻ ở gia ðình là rất cần thiết tôi luôn kết hợp chặt chẽ với phụ huynh trao đổi thống nhất về cách chăm sóc nuôi dưỡng trẻ và kế hoạch lịch sinh hoạt dạy học cho từng tháng, từng tuần cho phụ huynh nắm bắt được. Vì đây là trẻ nhà trẻ, trẻ bắt đầu tập nói và trao đổi với phụ huynh về ý nghĩa phát triển vốn từ cho trẻ và yêu cầu phụ huynh phải dành nhiều thời gian thường xuyên trò chuyện cùng trẻ, cho trẻ được tiếp xúc nhiều hơn với các sự vật hiện tượng xung quanh, lắng nghe và trả lời các câu hỏi của trẻ.</w:t>
      </w:r>
    </w:p>
    <w:p w:rsidR="001A1434" w:rsidRPr="00D1453B" w:rsidRDefault="001A1434" w:rsidP="00505673">
      <w:pPr>
        <w:pStyle w:val="Style1"/>
        <w:spacing w:line="288" w:lineRule="auto"/>
        <w:ind w:firstLine="720"/>
        <w:jc w:val="both"/>
        <w:rPr>
          <w:lang w:val="it-IT"/>
        </w:rPr>
      </w:pPr>
      <w:r w:rsidRPr="00D1453B">
        <w:rPr>
          <w:lang w:val="it-IT"/>
        </w:rPr>
        <w:t>- Đối với những cháu mới đi học vốn từ của trẻ còn hạn hẹp, hơn nữa trẻ rất hay nói ngọng, nói lắp thì vai trò của phụ huyng trong việc phối hợp với cô giáo trrong việc trò chuyện với trẻ là rất cần thiết nó giúp trẻ được vận dụng những kiến thức đã học vào cuộc sống của trẻ, trẻ được giao tiếp, được sửa âm, sửa ngọng.</w:t>
      </w:r>
    </w:p>
    <w:p w:rsidR="001A1434" w:rsidRPr="00D1453B" w:rsidRDefault="001A1434" w:rsidP="00505673">
      <w:pPr>
        <w:pStyle w:val="Style1"/>
        <w:spacing w:line="288" w:lineRule="auto"/>
        <w:ind w:firstLine="720"/>
        <w:jc w:val="both"/>
        <w:rPr>
          <w:lang w:val="it-IT"/>
        </w:rPr>
      </w:pPr>
      <w:r w:rsidRPr="00D1453B">
        <w:rPr>
          <w:lang w:val="it-IT"/>
        </w:rPr>
        <w:t>- Ngoài ra tôi còn kết hợp với phụ huynh sưu tầm những quyển thơ, truyện có chữ, hình ảnh to rõ nét, nội dung phù hợp với lứa tuổi nhà trẻ để trẻ làm quen</w:t>
      </w:r>
    </w:p>
    <w:p w:rsidR="001A1434" w:rsidRPr="00D1453B" w:rsidRDefault="001A1434" w:rsidP="003C1A69">
      <w:pPr>
        <w:pStyle w:val="Style1"/>
        <w:spacing w:line="288" w:lineRule="auto"/>
        <w:ind w:firstLine="720"/>
        <w:rPr>
          <w:b/>
          <w:color w:val="943634"/>
          <w:lang w:val="it-IT"/>
        </w:rPr>
      </w:pPr>
      <w:r w:rsidRPr="00D1453B">
        <w:rPr>
          <w:b/>
          <w:color w:val="943634"/>
          <w:lang w:val="it-IT"/>
        </w:rPr>
        <w:t>3. Hiệu quả sáng kiến kinh nghiệm</w:t>
      </w:r>
    </w:p>
    <w:p w:rsidR="001A1434" w:rsidRPr="00D1453B" w:rsidRDefault="001A1434" w:rsidP="00505673">
      <w:pPr>
        <w:pStyle w:val="Style1"/>
        <w:spacing w:line="288" w:lineRule="auto"/>
        <w:ind w:firstLine="720"/>
        <w:jc w:val="both"/>
        <w:rPr>
          <w:lang w:val="it-IT"/>
        </w:rPr>
      </w:pPr>
      <w:r w:rsidRPr="00D1453B">
        <w:rPr>
          <w:lang w:val="it-IT"/>
        </w:rPr>
        <w:t xml:space="preserve">Sau khi áp dụng “ Một số kinh nghiệm trong phát triển ngôn ngữ cho trẻ 24-36 tháng” Trong cả năm học tôi thấy có những chuyển biến rõ rệt phần lớn số trẻ trong lớp đã có một số vốn từ rất khá, các cháu nói năng mạch lạc, rõ ràng được thể hiện như sau: </w:t>
      </w:r>
    </w:p>
    <w:p w:rsidR="001A1434" w:rsidRPr="00D1453B" w:rsidRDefault="001A1434" w:rsidP="00505673">
      <w:pPr>
        <w:pStyle w:val="Style1"/>
        <w:spacing w:line="288" w:lineRule="auto"/>
        <w:ind w:firstLine="720"/>
        <w:jc w:val="both"/>
        <w:rPr>
          <w:lang w:val="it-IT"/>
        </w:rPr>
      </w:pPr>
      <w:r w:rsidRPr="00D1453B">
        <w:rPr>
          <w:lang w:val="it-IT"/>
        </w:rPr>
        <w:t xml:space="preserve">- Trẻ mạnh dạn, tự tin hơn trong khi giao tiếp </w:t>
      </w:r>
    </w:p>
    <w:p w:rsidR="001A1434" w:rsidRPr="00D1453B" w:rsidRDefault="001A1434" w:rsidP="00505673">
      <w:pPr>
        <w:pStyle w:val="Style1"/>
        <w:spacing w:line="288" w:lineRule="auto"/>
        <w:ind w:firstLine="720"/>
        <w:jc w:val="both"/>
        <w:rPr>
          <w:lang w:val="it-IT"/>
        </w:rPr>
      </w:pPr>
      <w:r w:rsidRPr="00D1453B">
        <w:rPr>
          <w:lang w:val="it-IT"/>
        </w:rPr>
        <w:t>- Trẻ khi giao tiếp biết nói đủ câu hoàn chỉnh</w:t>
      </w:r>
    </w:p>
    <w:p w:rsidR="001A1434" w:rsidRPr="00D1453B" w:rsidRDefault="001A1434" w:rsidP="00505673">
      <w:pPr>
        <w:pStyle w:val="Style1"/>
        <w:spacing w:line="288" w:lineRule="auto"/>
        <w:ind w:firstLine="720"/>
        <w:jc w:val="both"/>
        <w:rPr>
          <w:lang w:val="it-IT"/>
        </w:rPr>
      </w:pPr>
      <w:r w:rsidRPr="00D1453B">
        <w:rPr>
          <w:lang w:val="it-IT"/>
        </w:rPr>
        <w:t>- Trẻ không còn nói ngọng, nói lắp nữa. Ngôn ngữ của trẻ đã phong phú hơn và trẻ đãbiết vận dụng vào cuộc sống hàng ngày.</w:t>
      </w:r>
    </w:p>
    <w:p w:rsidR="001A1434" w:rsidRPr="00D1453B" w:rsidRDefault="001A1434" w:rsidP="00505673">
      <w:pPr>
        <w:pStyle w:val="Style1"/>
        <w:spacing w:line="288" w:lineRule="auto"/>
        <w:ind w:firstLine="720"/>
        <w:jc w:val="both"/>
        <w:rPr>
          <w:lang w:val="it-IT"/>
        </w:rPr>
      </w:pPr>
      <w:r w:rsidRPr="00D1453B">
        <w:rPr>
          <w:lang w:val="it-IT"/>
        </w:rPr>
        <w:t>- Bằng một số kinh nghiệm của mình mà tôi đã áp dụng trong việc phát triển ngôn ngữ của trẻ nhà trẻ t</w:t>
      </w:r>
      <w:r>
        <w:rPr>
          <w:lang w:val="it-IT"/>
        </w:rPr>
        <w:t>rong năm học vừa qua đạt kết qủa</w:t>
      </w:r>
      <w:r w:rsidRPr="00D1453B">
        <w:rPr>
          <w:lang w:val="it-IT"/>
        </w:rPr>
        <w:t xml:space="preserve"> như sau:</w:t>
      </w:r>
    </w:p>
    <w:p w:rsidR="001A1434" w:rsidRPr="00D1453B" w:rsidRDefault="001A1434" w:rsidP="00A10818">
      <w:pPr>
        <w:pStyle w:val="Style1"/>
        <w:spacing w:line="288" w:lineRule="auto"/>
        <w:ind w:firstLine="720"/>
        <w:jc w:val="center"/>
        <w:rPr>
          <w:b/>
          <w:lang w:val="it-IT"/>
        </w:rPr>
      </w:pPr>
      <w:r w:rsidRPr="00D1453B">
        <w:rPr>
          <w:b/>
          <w:lang w:val="it-IT"/>
        </w:rPr>
        <w:t>Kết quả khảo sát cuối năm học 2016 - 2017</w:t>
      </w:r>
    </w:p>
    <w:tbl>
      <w:tblPr>
        <w:tblW w:w="9072"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8"/>
        <w:gridCol w:w="1134"/>
        <w:gridCol w:w="1134"/>
        <w:gridCol w:w="992"/>
        <w:gridCol w:w="1134"/>
      </w:tblGrid>
      <w:tr w:rsidR="001A1434" w:rsidRPr="00186B03" w:rsidTr="0015247E">
        <w:trPr>
          <w:jc w:val="center"/>
        </w:trPr>
        <w:tc>
          <w:tcPr>
            <w:tcW w:w="4678" w:type="dxa"/>
            <w:vMerge w:val="restart"/>
          </w:tcPr>
          <w:p w:rsidR="001A1434" w:rsidRPr="00186B03" w:rsidRDefault="001A1434" w:rsidP="00186B03">
            <w:pPr>
              <w:pStyle w:val="Style1"/>
              <w:spacing w:after="0" w:line="288" w:lineRule="auto"/>
              <w:jc w:val="center"/>
              <w:rPr>
                <w:b/>
              </w:rPr>
            </w:pPr>
            <w:r w:rsidRPr="00186B03">
              <w:rPr>
                <w:b/>
              </w:rPr>
              <w:t>Tiêu chí</w:t>
            </w:r>
          </w:p>
        </w:tc>
        <w:tc>
          <w:tcPr>
            <w:tcW w:w="2268" w:type="dxa"/>
            <w:gridSpan w:val="2"/>
          </w:tcPr>
          <w:p w:rsidR="001A1434" w:rsidRPr="00186B03" w:rsidRDefault="001A1434" w:rsidP="00186B03">
            <w:pPr>
              <w:pStyle w:val="Style1"/>
              <w:spacing w:after="0" w:line="288" w:lineRule="auto"/>
              <w:jc w:val="center"/>
              <w:rPr>
                <w:b/>
              </w:rPr>
            </w:pPr>
            <w:r w:rsidRPr="00186B03">
              <w:rPr>
                <w:b/>
              </w:rPr>
              <w:t>Đạt</w:t>
            </w:r>
          </w:p>
        </w:tc>
        <w:tc>
          <w:tcPr>
            <w:tcW w:w="2126" w:type="dxa"/>
            <w:gridSpan w:val="2"/>
          </w:tcPr>
          <w:p w:rsidR="001A1434" w:rsidRPr="00186B03" w:rsidRDefault="001A1434" w:rsidP="00186B03">
            <w:pPr>
              <w:pStyle w:val="Style1"/>
              <w:spacing w:after="0" w:line="288" w:lineRule="auto"/>
              <w:jc w:val="center"/>
              <w:rPr>
                <w:b/>
              </w:rPr>
            </w:pPr>
            <w:r w:rsidRPr="00186B03">
              <w:rPr>
                <w:b/>
              </w:rPr>
              <w:t>Chưa đạt</w:t>
            </w:r>
          </w:p>
        </w:tc>
      </w:tr>
      <w:tr w:rsidR="001A1434" w:rsidRPr="00186B03" w:rsidTr="0015247E">
        <w:trPr>
          <w:jc w:val="center"/>
        </w:trPr>
        <w:tc>
          <w:tcPr>
            <w:tcW w:w="4678" w:type="dxa"/>
            <w:vMerge/>
          </w:tcPr>
          <w:p w:rsidR="001A1434" w:rsidRPr="00186B03" w:rsidRDefault="001A1434" w:rsidP="00186B03">
            <w:pPr>
              <w:pStyle w:val="Style1"/>
              <w:numPr>
                <w:ilvl w:val="0"/>
                <w:numId w:val="9"/>
              </w:numPr>
              <w:spacing w:after="0" w:line="288" w:lineRule="auto"/>
              <w:ind w:left="0" w:firstLine="0"/>
              <w:jc w:val="both"/>
              <w:rPr>
                <w:b/>
              </w:rPr>
            </w:pPr>
          </w:p>
        </w:tc>
        <w:tc>
          <w:tcPr>
            <w:tcW w:w="1134" w:type="dxa"/>
          </w:tcPr>
          <w:p w:rsidR="001A1434" w:rsidRPr="00186B03" w:rsidRDefault="001A1434" w:rsidP="00186B03">
            <w:pPr>
              <w:pStyle w:val="Style1"/>
              <w:spacing w:after="0" w:line="288" w:lineRule="auto"/>
              <w:jc w:val="center"/>
              <w:rPr>
                <w:b/>
              </w:rPr>
            </w:pPr>
            <w:r w:rsidRPr="00186B03">
              <w:rPr>
                <w:b/>
              </w:rPr>
              <w:t>Số lượng</w:t>
            </w:r>
          </w:p>
        </w:tc>
        <w:tc>
          <w:tcPr>
            <w:tcW w:w="1134" w:type="dxa"/>
          </w:tcPr>
          <w:p w:rsidR="001A1434" w:rsidRPr="00186B03" w:rsidRDefault="001A1434" w:rsidP="00186B03">
            <w:pPr>
              <w:pStyle w:val="Style1"/>
              <w:spacing w:after="0" w:line="288" w:lineRule="auto"/>
              <w:jc w:val="center"/>
              <w:rPr>
                <w:b/>
              </w:rPr>
            </w:pPr>
            <w:r w:rsidRPr="00186B03">
              <w:rPr>
                <w:b/>
              </w:rPr>
              <w:t>tỷ lệ</w:t>
            </w:r>
          </w:p>
        </w:tc>
        <w:tc>
          <w:tcPr>
            <w:tcW w:w="992" w:type="dxa"/>
          </w:tcPr>
          <w:p w:rsidR="001A1434" w:rsidRPr="00186B03" w:rsidRDefault="001A1434" w:rsidP="00186B03">
            <w:pPr>
              <w:pStyle w:val="Style1"/>
              <w:spacing w:after="0" w:line="288" w:lineRule="auto"/>
              <w:jc w:val="center"/>
              <w:rPr>
                <w:b/>
              </w:rPr>
            </w:pPr>
            <w:r w:rsidRPr="00186B03">
              <w:rPr>
                <w:b/>
              </w:rPr>
              <w:t>Số lượng</w:t>
            </w:r>
          </w:p>
        </w:tc>
        <w:tc>
          <w:tcPr>
            <w:tcW w:w="1134" w:type="dxa"/>
          </w:tcPr>
          <w:p w:rsidR="001A1434" w:rsidRPr="00186B03" w:rsidRDefault="001A1434" w:rsidP="00186B03">
            <w:pPr>
              <w:pStyle w:val="Style1"/>
              <w:spacing w:after="0" w:line="288" w:lineRule="auto"/>
              <w:jc w:val="center"/>
              <w:rPr>
                <w:b/>
              </w:rPr>
            </w:pPr>
            <w:r w:rsidRPr="00186B03">
              <w:rPr>
                <w:b/>
              </w:rPr>
              <w:t>tỷ lệ</w:t>
            </w:r>
          </w:p>
        </w:tc>
      </w:tr>
      <w:tr w:rsidR="001A1434" w:rsidRPr="00186B03" w:rsidTr="0015247E">
        <w:trPr>
          <w:jc w:val="center"/>
        </w:trPr>
        <w:tc>
          <w:tcPr>
            <w:tcW w:w="4678" w:type="dxa"/>
          </w:tcPr>
          <w:p w:rsidR="001A1434" w:rsidRPr="0015247E" w:rsidRDefault="001A1434" w:rsidP="00186B03">
            <w:pPr>
              <w:pStyle w:val="Style1"/>
              <w:spacing w:after="0" w:line="288" w:lineRule="auto"/>
              <w:jc w:val="both"/>
              <w:rPr>
                <w:spacing w:val="-10"/>
              </w:rPr>
            </w:pPr>
            <w:r w:rsidRPr="0015247E">
              <w:rPr>
                <w:spacing w:val="-10"/>
              </w:rPr>
              <w:t>Khả năng nghe, hiểu ngôn ngữ và phát âm</w:t>
            </w:r>
          </w:p>
        </w:tc>
        <w:tc>
          <w:tcPr>
            <w:tcW w:w="1134" w:type="dxa"/>
          </w:tcPr>
          <w:p w:rsidR="001A1434" w:rsidRPr="00186B03" w:rsidRDefault="001A1434" w:rsidP="00186B03">
            <w:pPr>
              <w:pStyle w:val="Style1"/>
              <w:spacing w:after="0" w:line="288" w:lineRule="auto"/>
              <w:jc w:val="center"/>
            </w:pPr>
            <w:r w:rsidRPr="00186B03">
              <w:t>25/25</w:t>
            </w:r>
          </w:p>
        </w:tc>
        <w:tc>
          <w:tcPr>
            <w:tcW w:w="1134" w:type="dxa"/>
          </w:tcPr>
          <w:p w:rsidR="001A1434" w:rsidRPr="00186B03" w:rsidRDefault="001A1434" w:rsidP="00186B03">
            <w:pPr>
              <w:pStyle w:val="Style1"/>
              <w:spacing w:after="0" w:line="288" w:lineRule="auto"/>
              <w:jc w:val="center"/>
            </w:pPr>
            <w:r w:rsidRPr="00186B03">
              <w:t>100%</w:t>
            </w:r>
          </w:p>
        </w:tc>
        <w:tc>
          <w:tcPr>
            <w:tcW w:w="992" w:type="dxa"/>
          </w:tcPr>
          <w:p w:rsidR="001A1434" w:rsidRPr="00186B03" w:rsidRDefault="001A1434" w:rsidP="00186B03">
            <w:pPr>
              <w:pStyle w:val="Style1"/>
              <w:spacing w:after="0" w:line="288" w:lineRule="auto"/>
              <w:jc w:val="center"/>
            </w:pPr>
            <w:r w:rsidRPr="00186B03">
              <w:t>0</w:t>
            </w:r>
          </w:p>
        </w:tc>
        <w:tc>
          <w:tcPr>
            <w:tcW w:w="1134" w:type="dxa"/>
          </w:tcPr>
          <w:p w:rsidR="001A1434" w:rsidRPr="00186B03" w:rsidRDefault="001A1434" w:rsidP="00186B03">
            <w:pPr>
              <w:pStyle w:val="Style1"/>
              <w:spacing w:after="0" w:line="288" w:lineRule="auto"/>
              <w:jc w:val="center"/>
            </w:pPr>
            <w:r w:rsidRPr="00186B03">
              <w:t>0</w:t>
            </w:r>
          </w:p>
        </w:tc>
      </w:tr>
      <w:tr w:rsidR="001A1434" w:rsidRPr="00186B03" w:rsidTr="0015247E">
        <w:trPr>
          <w:jc w:val="center"/>
        </w:trPr>
        <w:tc>
          <w:tcPr>
            <w:tcW w:w="4678" w:type="dxa"/>
          </w:tcPr>
          <w:p w:rsidR="001A1434" w:rsidRPr="00186B03" w:rsidRDefault="001A1434" w:rsidP="00186B03">
            <w:pPr>
              <w:pStyle w:val="Style1"/>
              <w:spacing w:after="0" w:line="288" w:lineRule="auto"/>
              <w:jc w:val="both"/>
            </w:pPr>
            <w:r w:rsidRPr="00186B03">
              <w:t>Vố</w:t>
            </w:r>
            <w:r>
              <w:t>n</w:t>
            </w:r>
            <w:r w:rsidRPr="00186B03">
              <w:t xml:space="preserve"> từ</w:t>
            </w:r>
          </w:p>
        </w:tc>
        <w:tc>
          <w:tcPr>
            <w:tcW w:w="1134" w:type="dxa"/>
          </w:tcPr>
          <w:p w:rsidR="001A1434" w:rsidRPr="00186B03" w:rsidRDefault="001A1434" w:rsidP="00186B03">
            <w:pPr>
              <w:pStyle w:val="Style1"/>
              <w:spacing w:after="0" w:line="288" w:lineRule="auto"/>
              <w:jc w:val="center"/>
            </w:pPr>
            <w:r w:rsidRPr="00186B03">
              <w:t>22/25</w:t>
            </w:r>
          </w:p>
        </w:tc>
        <w:tc>
          <w:tcPr>
            <w:tcW w:w="1134" w:type="dxa"/>
          </w:tcPr>
          <w:p w:rsidR="001A1434" w:rsidRPr="00186B03" w:rsidRDefault="001A1434" w:rsidP="00186B03">
            <w:pPr>
              <w:pStyle w:val="Style1"/>
              <w:spacing w:after="0" w:line="288" w:lineRule="auto"/>
              <w:jc w:val="center"/>
            </w:pPr>
            <w:r w:rsidRPr="00186B03">
              <w:t>89%</w:t>
            </w:r>
          </w:p>
        </w:tc>
        <w:tc>
          <w:tcPr>
            <w:tcW w:w="992" w:type="dxa"/>
          </w:tcPr>
          <w:p w:rsidR="001A1434" w:rsidRPr="00186B03" w:rsidRDefault="001A1434" w:rsidP="00186B03">
            <w:pPr>
              <w:pStyle w:val="Style1"/>
              <w:spacing w:after="0" w:line="288" w:lineRule="auto"/>
              <w:jc w:val="center"/>
            </w:pPr>
            <w:r w:rsidRPr="00186B03">
              <w:t>3/25</w:t>
            </w:r>
          </w:p>
        </w:tc>
        <w:tc>
          <w:tcPr>
            <w:tcW w:w="1134" w:type="dxa"/>
          </w:tcPr>
          <w:p w:rsidR="001A1434" w:rsidRPr="00186B03" w:rsidRDefault="001A1434" w:rsidP="00186B03">
            <w:pPr>
              <w:pStyle w:val="Style1"/>
              <w:spacing w:after="0" w:line="288" w:lineRule="auto"/>
              <w:jc w:val="center"/>
            </w:pPr>
            <w:r w:rsidRPr="00186B03">
              <w:t>12%</w:t>
            </w:r>
          </w:p>
        </w:tc>
      </w:tr>
      <w:tr w:rsidR="001A1434" w:rsidRPr="00186B03" w:rsidTr="0015247E">
        <w:trPr>
          <w:jc w:val="center"/>
        </w:trPr>
        <w:tc>
          <w:tcPr>
            <w:tcW w:w="4678" w:type="dxa"/>
          </w:tcPr>
          <w:p w:rsidR="001A1434" w:rsidRPr="00186B03" w:rsidRDefault="001A1434" w:rsidP="00186B03">
            <w:pPr>
              <w:pStyle w:val="Style1"/>
              <w:spacing w:after="0" w:line="288" w:lineRule="auto"/>
              <w:jc w:val="both"/>
            </w:pPr>
            <w:r w:rsidRPr="00186B03">
              <w:t>Khả năng nói đúng ngữ pháp</w:t>
            </w:r>
          </w:p>
        </w:tc>
        <w:tc>
          <w:tcPr>
            <w:tcW w:w="1134" w:type="dxa"/>
          </w:tcPr>
          <w:p w:rsidR="001A1434" w:rsidRPr="00186B03" w:rsidRDefault="001A1434" w:rsidP="00186B03">
            <w:pPr>
              <w:pStyle w:val="Style1"/>
              <w:spacing w:after="0" w:line="288" w:lineRule="auto"/>
              <w:jc w:val="center"/>
            </w:pPr>
            <w:r w:rsidRPr="00186B03">
              <w:t>23/25</w:t>
            </w:r>
          </w:p>
        </w:tc>
        <w:tc>
          <w:tcPr>
            <w:tcW w:w="1134" w:type="dxa"/>
          </w:tcPr>
          <w:p w:rsidR="001A1434" w:rsidRPr="00186B03" w:rsidRDefault="001A1434" w:rsidP="00186B03">
            <w:pPr>
              <w:pStyle w:val="Style1"/>
              <w:spacing w:after="0" w:line="288" w:lineRule="auto"/>
              <w:jc w:val="center"/>
            </w:pPr>
            <w:r w:rsidRPr="00186B03">
              <w:t>92%</w:t>
            </w:r>
          </w:p>
        </w:tc>
        <w:tc>
          <w:tcPr>
            <w:tcW w:w="992" w:type="dxa"/>
          </w:tcPr>
          <w:p w:rsidR="001A1434" w:rsidRPr="00186B03" w:rsidRDefault="001A1434" w:rsidP="00186B03">
            <w:pPr>
              <w:pStyle w:val="Style1"/>
              <w:spacing w:after="0" w:line="288" w:lineRule="auto"/>
              <w:jc w:val="center"/>
            </w:pPr>
            <w:r w:rsidRPr="00186B03">
              <w:t>2/25</w:t>
            </w:r>
          </w:p>
        </w:tc>
        <w:tc>
          <w:tcPr>
            <w:tcW w:w="1134" w:type="dxa"/>
          </w:tcPr>
          <w:p w:rsidR="001A1434" w:rsidRPr="00186B03" w:rsidRDefault="001A1434" w:rsidP="00186B03">
            <w:pPr>
              <w:pStyle w:val="Style1"/>
              <w:spacing w:after="0" w:line="288" w:lineRule="auto"/>
              <w:jc w:val="center"/>
            </w:pPr>
            <w:r w:rsidRPr="00186B03">
              <w:t>8%</w:t>
            </w:r>
          </w:p>
        </w:tc>
      </w:tr>
      <w:tr w:rsidR="001A1434" w:rsidRPr="00186B03" w:rsidTr="0015247E">
        <w:trPr>
          <w:jc w:val="center"/>
        </w:trPr>
        <w:tc>
          <w:tcPr>
            <w:tcW w:w="4678" w:type="dxa"/>
          </w:tcPr>
          <w:p w:rsidR="001A1434" w:rsidRPr="00186B03" w:rsidRDefault="001A1434" w:rsidP="00186B03">
            <w:pPr>
              <w:pStyle w:val="Style1"/>
              <w:spacing w:after="0" w:line="288" w:lineRule="auto"/>
              <w:jc w:val="both"/>
            </w:pPr>
            <w:r>
              <w:t>Khả năng giao tiế</w:t>
            </w:r>
            <w:r w:rsidRPr="00186B03">
              <w:t>p</w:t>
            </w:r>
          </w:p>
        </w:tc>
        <w:tc>
          <w:tcPr>
            <w:tcW w:w="1134" w:type="dxa"/>
          </w:tcPr>
          <w:p w:rsidR="001A1434" w:rsidRPr="00186B03" w:rsidRDefault="001A1434" w:rsidP="00186B03">
            <w:pPr>
              <w:pStyle w:val="Style1"/>
              <w:spacing w:after="0" w:line="288" w:lineRule="auto"/>
              <w:jc w:val="center"/>
            </w:pPr>
            <w:r w:rsidRPr="00186B03">
              <w:t>24/25</w:t>
            </w:r>
          </w:p>
        </w:tc>
        <w:tc>
          <w:tcPr>
            <w:tcW w:w="1134" w:type="dxa"/>
          </w:tcPr>
          <w:p w:rsidR="001A1434" w:rsidRPr="00186B03" w:rsidRDefault="001A1434" w:rsidP="00186B03">
            <w:pPr>
              <w:pStyle w:val="Style1"/>
              <w:spacing w:after="0" w:line="288" w:lineRule="auto"/>
              <w:jc w:val="center"/>
            </w:pPr>
            <w:r w:rsidRPr="00186B03">
              <w:t>96%</w:t>
            </w:r>
          </w:p>
        </w:tc>
        <w:tc>
          <w:tcPr>
            <w:tcW w:w="992" w:type="dxa"/>
          </w:tcPr>
          <w:p w:rsidR="001A1434" w:rsidRPr="00186B03" w:rsidRDefault="001A1434" w:rsidP="00186B03">
            <w:pPr>
              <w:pStyle w:val="Style1"/>
              <w:spacing w:after="0" w:line="288" w:lineRule="auto"/>
              <w:jc w:val="center"/>
            </w:pPr>
            <w:r w:rsidRPr="00186B03">
              <w:t>1/25</w:t>
            </w:r>
          </w:p>
        </w:tc>
        <w:tc>
          <w:tcPr>
            <w:tcW w:w="1134" w:type="dxa"/>
          </w:tcPr>
          <w:p w:rsidR="001A1434" w:rsidRPr="00186B03" w:rsidRDefault="001A1434" w:rsidP="00186B03">
            <w:pPr>
              <w:pStyle w:val="Style1"/>
              <w:spacing w:after="0" w:line="288" w:lineRule="auto"/>
              <w:jc w:val="center"/>
            </w:pPr>
            <w:r w:rsidRPr="00186B03">
              <w:t>4%</w:t>
            </w:r>
          </w:p>
        </w:tc>
      </w:tr>
    </w:tbl>
    <w:p w:rsidR="001A1434" w:rsidRDefault="001A1434" w:rsidP="00A10818">
      <w:r>
        <w:tab/>
      </w:r>
    </w:p>
    <w:p w:rsidR="001A1434" w:rsidRPr="00A10818" w:rsidRDefault="001A1434" w:rsidP="00A10818">
      <w:pPr>
        <w:ind w:firstLine="720"/>
        <w:jc w:val="center"/>
        <w:rPr>
          <w:b/>
        </w:rPr>
      </w:pPr>
      <w:r w:rsidRPr="00A10818">
        <w:rPr>
          <w:b/>
        </w:rPr>
        <w:t>Kết quả điều tra,</w:t>
      </w:r>
      <w:r>
        <w:rPr>
          <w:b/>
        </w:rPr>
        <w:t xml:space="preserve"> </w:t>
      </w:r>
      <w:r w:rsidRPr="00A10818">
        <w:rPr>
          <w:b/>
        </w:rPr>
        <w:t>khảo sát đầu năm học 2016 - 2017</w:t>
      </w:r>
    </w:p>
    <w:tbl>
      <w:tblPr>
        <w:tblW w:w="0" w:type="auto"/>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8"/>
        <w:gridCol w:w="1468"/>
        <w:gridCol w:w="1134"/>
        <w:gridCol w:w="1418"/>
        <w:gridCol w:w="1134"/>
      </w:tblGrid>
      <w:tr w:rsidR="001A1434" w:rsidRPr="00186B03" w:rsidTr="00186B03">
        <w:tc>
          <w:tcPr>
            <w:tcW w:w="3548" w:type="dxa"/>
            <w:vMerge w:val="restart"/>
          </w:tcPr>
          <w:p w:rsidR="001A1434" w:rsidRPr="00186B03" w:rsidRDefault="001A1434" w:rsidP="00186B03">
            <w:pPr>
              <w:pStyle w:val="Style1"/>
              <w:spacing w:after="0" w:line="288" w:lineRule="auto"/>
              <w:jc w:val="center"/>
              <w:rPr>
                <w:b/>
              </w:rPr>
            </w:pPr>
            <w:r w:rsidRPr="00186B03">
              <w:rPr>
                <w:b/>
              </w:rPr>
              <w:t>Tiêu chí</w:t>
            </w:r>
          </w:p>
        </w:tc>
        <w:tc>
          <w:tcPr>
            <w:tcW w:w="2602" w:type="dxa"/>
            <w:gridSpan w:val="2"/>
          </w:tcPr>
          <w:p w:rsidR="001A1434" w:rsidRPr="00186B03" w:rsidRDefault="001A1434" w:rsidP="00186B03">
            <w:pPr>
              <w:pStyle w:val="Style1"/>
              <w:spacing w:after="0" w:line="288" w:lineRule="auto"/>
              <w:jc w:val="center"/>
              <w:rPr>
                <w:b/>
              </w:rPr>
            </w:pPr>
            <w:r w:rsidRPr="00186B03">
              <w:rPr>
                <w:b/>
              </w:rPr>
              <w:t>Đạt</w:t>
            </w:r>
          </w:p>
        </w:tc>
        <w:tc>
          <w:tcPr>
            <w:tcW w:w="2552" w:type="dxa"/>
            <w:gridSpan w:val="2"/>
          </w:tcPr>
          <w:p w:rsidR="001A1434" w:rsidRPr="00186B03" w:rsidRDefault="001A1434" w:rsidP="00186B03">
            <w:pPr>
              <w:pStyle w:val="Style1"/>
              <w:spacing w:after="0" w:line="288" w:lineRule="auto"/>
              <w:jc w:val="center"/>
              <w:rPr>
                <w:b/>
              </w:rPr>
            </w:pPr>
            <w:r w:rsidRPr="00186B03">
              <w:rPr>
                <w:b/>
              </w:rPr>
              <w:t>Chưa đạt</w:t>
            </w:r>
          </w:p>
        </w:tc>
      </w:tr>
      <w:tr w:rsidR="001A1434" w:rsidRPr="00186B03" w:rsidTr="00186B03">
        <w:tc>
          <w:tcPr>
            <w:tcW w:w="3548" w:type="dxa"/>
            <w:vMerge/>
          </w:tcPr>
          <w:p w:rsidR="001A1434" w:rsidRPr="00186B03" w:rsidRDefault="001A1434" w:rsidP="00186B03">
            <w:pPr>
              <w:pStyle w:val="Style1"/>
              <w:numPr>
                <w:ilvl w:val="0"/>
                <w:numId w:val="9"/>
              </w:numPr>
              <w:spacing w:after="0" w:line="288" w:lineRule="auto"/>
              <w:ind w:left="0" w:firstLine="0"/>
              <w:jc w:val="both"/>
              <w:rPr>
                <w:b/>
              </w:rPr>
            </w:pPr>
          </w:p>
        </w:tc>
        <w:tc>
          <w:tcPr>
            <w:tcW w:w="1468" w:type="dxa"/>
          </w:tcPr>
          <w:p w:rsidR="001A1434" w:rsidRPr="00186B03" w:rsidRDefault="001A1434" w:rsidP="00186B03">
            <w:pPr>
              <w:pStyle w:val="Style1"/>
              <w:spacing w:after="0" w:line="288" w:lineRule="auto"/>
              <w:jc w:val="center"/>
              <w:rPr>
                <w:b/>
              </w:rPr>
            </w:pPr>
            <w:r w:rsidRPr="00186B03">
              <w:rPr>
                <w:b/>
              </w:rPr>
              <w:t>Số lượng</w:t>
            </w:r>
          </w:p>
        </w:tc>
        <w:tc>
          <w:tcPr>
            <w:tcW w:w="1134" w:type="dxa"/>
          </w:tcPr>
          <w:p w:rsidR="001A1434" w:rsidRPr="00186B03" w:rsidRDefault="001A1434" w:rsidP="00186B03">
            <w:pPr>
              <w:pStyle w:val="Style1"/>
              <w:spacing w:after="0" w:line="288" w:lineRule="auto"/>
              <w:jc w:val="center"/>
              <w:rPr>
                <w:b/>
              </w:rPr>
            </w:pPr>
            <w:r w:rsidRPr="00186B03">
              <w:rPr>
                <w:b/>
              </w:rPr>
              <w:t>Tỷ lệ</w:t>
            </w:r>
          </w:p>
        </w:tc>
        <w:tc>
          <w:tcPr>
            <w:tcW w:w="1418" w:type="dxa"/>
          </w:tcPr>
          <w:p w:rsidR="001A1434" w:rsidRPr="00186B03" w:rsidRDefault="001A1434" w:rsidP="00186B03">
            <w:pPr>
              <w:pStyle w:val="Style1"/>
              <w:spacing w:after="0" w:line="288" w:lineRule="auto"/>
              <w:jc w:val="center"/>
              <w:rPr>
                <w:b/>
              </w:rPr>
            </w:pPr>
            <w:r w:rsidRPr="00186B03">
              <w:rPr>
                <w:b/>
              </w:rPr>
              <w:t>Số lượng</w:t>
            </w:r>
          </w:p>
        </w:tc>
        <w:tc>
          <w:tcPr>
            <w:tcW w:w="1134" w:type="dxa"/>
          </w:tcPr>
          <w:p w:rsidR="001A1434" w:rsidRPr="00186B03" w:rsidRDefault="001A1434" w:rsidP="00186B03">
            <w:pPr>
              <w:pStyle w:val="Style1"/>
              <w:spacing w:after="0" w:line="288" w:lineRule="auto"/>
              <w:jc w:val="center"/>
              <w:rPr>
                <w:b/>
              </w:rPr>
            </w:pPr>
            <w:r w:rsidRPr="00186B03">
              <w:rPr>
                <w:b/>
              </w:rPr>
              <w:t>Tỷ lệ</w:t>
            </w:r>
          </w:p>
        </w:tc>
      </w:tr>
      <w:tr w:rsidR="001A1434" w:rsidRPr="00186B03" w:rsidTr="00186B03">
        <w:tc>
          <w:tcPr>
            <w:tcW w:w="3548" w:type="dxa"/>
          </w:tcPr>
          <w:p w:rsidR="001A1434" w:rsidRPr="00186B03" w:rsidRDefault="001A1434" w:rsidP="00723052">
            <w:pPr>
              <w:pStyle w:val="Style1"/>
              <w:spacing w:after="0" w:line="288" w:lineRule="auto"/>
            </w:pPr>
            <w:r w:rsidRPr="00186B03">
              <w:t>Khả năng nghe, hiểu ngôn ngữ và phát âm</w:t>
            </w:r>
          </w:p>
        </w:tc>
        <w:tc>
          <w:tcPr>
            <w:tcW w:w="1468" w:type="dxa"/>
          </w:tcPr>
          <w:p w:rsidR="001A1434" w:rsidRPr="00186B03" w:rsidRDefault="001A1434" w:rsidP="00186B03">
            <w:pPr>
              <w:pStyle w:val="Style1"/>
              <w:spacing w:after="0" w:line="288" w:lineRule="auto"/>
              <w:jc w:val="center"/>
            </w:pPr>
            <w:r w:rsidRPr="00186B03">
              <w:t>10/25</w:t>
            </w:r>
          </w:p>
        </w:tc>
        <w:tc>
          <w:tcPr>
            <w:tcW w:w="1134" w:type="dxa"/>
          </w:tcPr>
          <w:p w:rsidR="001A1434" w:rsidRPr="00186B03" w:rsidRDefault="001A1434" w:rsidP="00186B03">
            <w:pPr>
              <w:pStyle w:val="Style1"/>
              <w:spacing w:after="0" w:line="288" w:lineRule="auto"/>
              <w:jc w:val="center"/>
            </w:pPr>
            <w:r w:rsidRPr="00186B03">
              <w:t>40%</w:t>
            </w:r>
          </w:p>
        </w:tc>
        <w:tc>
          <w:tcPr>
            <w:tcW w:w="1418" w:type="dxa"/>
          </w:tcPr>
          <w:p w:rsidR="001A1434" w:rsidRPr="00186B03" w:rsidRDefault="001A1434" w:rsidP="00186B03">
            <w:pPr>
              <w:pStyle w:val="Style1"/>
              <w:spacing w:after="0" w:line="288" w:lineRule="auto"/>
              <w:jc w:val="center"/>
            </w:pPr>
            <w:r w:rsidRPr="00186B03">
              <w:t>15/25</w:t>
            </w:r>
          </w:p>
        </w:tc>
        <w:tc>
          <w:tcPr>
            <w:tcW w:w="1134" w:type="dxa"/>
          </w:tcPr>
          <w:p w:rsidR="001A1434" w:rsidRPr="00186B03" w:rsidRDefault="001A1434" w:rsidP="00186B03">
            <w:pPr>
              <w:pStyle w:val="Style1"/>
              <w:spacing w:after="0" w:line="288" w:lineRule="auto"/>
              <w:jc w:val="center"/>
            </w:pPr>
            <w:r w:rsidRPr="00186B03">
              <w:t>60%</w:t>
            </w:r>
          </w:p>
        </w:tc>
      </w:tr>
      <w:tr w:rsidR="001A1434" w:rsidRPr="00186B03" w:rsidTr="00186B03">
        <w:tc>
          <w:tcPr>
            <w:tcW w:w="3548" w:type="dxa"/>
          </w:tcPr>
          <w:p w:rsidR="001A1434" w:rsidRPr="00186B03" w:rsidRDefault="001A1434" w:rsidP="00186B03">
            <w:pPr>
              <w:pStyle w:val="Style1"/>
              <w:spacing w:after="0" w:line="288" w:lineRule="auto"/>
              <w:jc w:val="both"/>
            </w:pPr>
            <w:r w:rsidRPr="00186B03">
              <w:t>Vố</w:t>
            </w:r>
            <w:r>
              <w:t>n</w:t>
            </w:r>
            <w:r w:rsidRPr="00186B03">
              <w:t xml:space="preserve"> từ</w:t>
            </w:r>
          </w:p>
        </w:tc>
        <w:tc>
          <w:tcPr>
            <w:tcW w:w="1468" w:type="dxa"/>
          </w:tcPr>
          <w:p w:rsidR="001A1434" w:rsidRPr="00186B03" w:rsidRDefault="001A1434" w:rsidP="00186B03">
            <w:pPr>
              <w:pStyle w:val="Style1"/>
              <w:spacing w:after="0" w:line="288" w:lineRule="auto"/>
              <w:jc w:val="center"/>
            </w:pPr>
            <w:r w:rsidRPr="00186B03">
              <w:t>8/25</w:t>
            </w:r>
          </w:p>
        </w:tc>
        <w:tc>
          <w:tcPr>
            <w:tcW w:w="1134" w:type="dxa"/>
          </w:tcPr>
          <w:p w:rsidR="001A1434" w:rsidRPr="00186B03" w:rsidRDefault="001A1434" w:rsidP="00186B03">
            <w:pPr>
              <w:pStyle w:val="Style1"/>
              <w:spacing w:after="0" w:line="288" w:lineRule="auto"/>
              <w:jc w:val="center"/>
            </w:pPr>
            <w:r w:rsidRPr="00186B03">
              <w:t>32%</w:t>
            </w:r>
          </w:p>
        </w:tc>
        <w:tc>
          <w:tcPr>
            <w:tcW w:w="1418" w:type="dxa"/>
          </w:tcPr>
          <w:p w:rsidR="001A1434" w:rsidRPr="00186B03" w:rsidRDefault="001A1434" w:rsidP="00186B03">
            <w:pPr>
              <w:pStyle w:val="Style1"/>
              <w:spacing w:after="0" w:line="288" w:lineRule="auto"/>
              <w:jc w:val="center"/>
            </w:pPr>
            <w:r w:rsidRPr="00186B03">
              <w:t>17/25</w:t>
            </w:r>
          </w:p>
        </w:tc>
        <w:tc>
          <w:tcPr>
            <w:tcW w:w="1134" w:type="dxa"/>
          </w:tcPr>
          <w:p w:rsidR="001A1434" w:rsidRPr="00186B03" w:rsidRDefault="001A1434" w:rsidP="00186B03">
            <w:pPr>
              <w:pStyle w:val="Style1"/>
              <w:spacing w:after="0" w:line="288" w:lineRule="auto"/>
              <w:jc w:val="center"/>
            </w:pPr>
            <w:r w:rsidRPr="00186B03">
              <w:t>68%</w:t>
            </w:r>
          </w:p>
        </w:tc>
      </w:tr>
      <w:tr w:rsidR="001A1434" w:rsidRPr="00186B03" w:rsidTr="00186B03">
        <w:tc>
          <w:tcPr>
            <w:tcW w:w="3548" w:type="dxa"/>
          </w:tcPr>
          <w:p w:rsidR="001A1434" w:rsidRPr="00186B03" w:rsidRDefault="001A1434" w:rsidP="00186B03">
            <w:pPr>
              <w:pStyle w:val="Style1"/>
              <w:spacing w:after="0" w:line="288" w:lineRule="auto"/>
              <w:jc w:val="both"/>
            </w:pPr>
            <w:r w:rsidRPr="00186B03">
              <w:t>Khả năng nói đúng ngữ pháp</w:t>
            </w:r>
          </w:p>
        </w:tc>
        <w:tc>
          <w:tcPr>
            <w:tcW w:w="1468" w:type="dxa"/>
          </w:tcPr>
          <w:p w:rsidR="001A1434" w:rsidRPr="00186B03" w:rsidRDefault="001A1434" w:rsidP="00186B03">
            <w:pPr>
              <w:pStyle w:val="Style1"/>
              <w:spacing w:after="0" w:line="288" w:lineRule="auto"/>
              <w:jc w:val="center"/>
            </w:pPr>
            <w:r w:rsidRPr="00186B03">
              <w:t>8/25</w:t>
            </w:r>
          </w:p>
        </w:tc>
        <w:tc>
          <w:tcPr>
            <w:tcW w:w="1134" w:type="dxa"/>
          </w:tcPr>
          <w:p w:rsidR="001A1434" w:rsidRPr="00186B03" w:rsidRDefault="001A1434" w:rsidP="00186B03">
            <w:pPr>
              <w:pStyle w:val="Style1"/>
              <w:spacing w:after="0" w:line="288" w:lineRule="auto"/>
              <w:jc w:val="center"/>
            </w:pPr>
            <w:r w:rsidRPr="00186B03">
              <w:t>32%</w:t>
            </w:r>
          </w:p>
        </w:tc>
        <w:tc>
          <w:tcPr>
            <w:tcW w:w="1418" w:type="dxa"/>
          </w:tcPr>
          <w:p w:rsidR="001A1434" w:rsidRPr="00186B03" w:rsidRDefault="001A1434" w:rsidP="00186B03">
            <w:pPr>
              <w:pStyle w:val="Style1"/>
              <w:spacing w:after="0" w:line="288" w:lineRule="auto"/>
              <w:jc w:val="center"/>
            </w:pPr>
            <w:r w:rsidRPr="00186B03">
              <w:t>17/25</w:t>
            </w:r>
          </w:p>
        </w:tc>
        <w:tc>
          <w:tcPr>
            <w:tcW w:w="1134" w:type="dxa"/>
          </w:tcPr>
          <w:p w:rsidR="001A1434" w:rsidRPr="00186B03" w:rsidRDefault="001A1434" w:rsidP="00186B03">
            <w:pPr>
              <w:pStyle w:val="Style1"/>
              <w:spacing w:after="0" w:line="288" w:lineRule="auto"/>
              <w:jc w:val="center"/>
            </w:pPr>
            <w:r w:rsidRPr="00186B03">
              <w:t>68%</w:t>
            </w:r>
          </w:p>
        </w:tc>
      </w:tr>
      <w:tr w:rsidR="001A1434" w:rsidRPr="00186B03" w:rsidTr="00186B03">
        <w:tc>
          <w:tcPr>
            <w:tcW w:w="3548" w:type="dxa"/>
          </w:tcPr>
          <w:p w:rsidR="001A1434" w:rsidRPr="00186B03" w:rsidRDefault="001A1434" w:rsidP="00186B03">
            <w:pPr>
              <w:pStyle w:val="Style1"/>
              <w:spacing w:after="0" w:line="288" w:lineRule="auto"/>
              <w:jc w:val="both"/>
            </w:pPr>
            <w:r>
              <w:t>Khả năng giao tiế</w:t>
            </w:r>
            <w:r w:rsidRPr="00186B03">
              <w:t>p</w:t>
            </w:r>
          </w:p>
        </w:tc>
        <w:tc>
          <w:tcPr>
            <w:tcW w:w="1468" w:type="dxa"/>
          </w:tcPr>
          <w:p w:rsidR="001A1434" w:rsidRPr="00186B03" w:rsidRDefault="001A1434" w:rsidP="00186B03">
            <w:pPr>
              <w:pStyle w:val="Style1"/>
              <w:spacing w:after="0" w:line="288" w:lineRule="auto"/>
              <w:jc w:val="center"/>
            </w:pPr>
            <w:r w:rsidRPr="00186B03">
              <w:t>9/25</w:t>
            </w:r>
          </w:p>
        </w:tc>
        <w:tc>
          <w:tcPr>
            <w:tcW w:w="1134" w:type="dxa"/>
          </w:tcPr>
          <w:p w:rsidR="001A1434" w:rsidRPr="00186B03" w:rsidRDefault="001A1434" w:rsidP="00186B03">
            <w:pPr>
              <w:pStyle w:val="Style1"/>
              <w:spacing w:after="0" w:line="288" w:lineRule="auto"/>
              <w:jc w:val="center"/>
            </w:pPr>
            <w:r w:rsidRPr="00186B03">
              <w:t>36%</w:t>
            </w:r>
          </w:p>
        </w:tc>
        <w:tc>
          <w:tcPr>
            <w:tcW w:w="1418" w:type="dxa"/>
          </w:tcPr>
          <w:p w:rsidR="001A1434" w:rsidRPr="00186B03" w:rsidRDefault="001A1434" w:rsidP="00186B03">
            <w:pPr>
              <w:pStyle w:val="Style1"/>
              <w:spacing w:after="0" w:line="288" w:lineRule="auto"/>
              <w:jc w:val="center"/>
            </w:pPr>
            <w:r w:rsidRPr="00186B03">
              <w:t>16/25</w:t>
            </w:r>
          </w:p>
        </w:tc>
        <w:tc>
          <w:tcPr>
            <w:tcW w:w="1134" w:type="dxa"/>
          </w:tcPr>
          <w:p w:rsidR="001A1434" w:rsidRPr="00186B03" w:rsidRDefault="001A1434" w:rsidP="00186B03">
            <w:pPr>
              <w:pStyle w:val="Style1"/>
              <w:spacing w:after="0" w:line="288" w:lineRule="auto"/>
              <w:jc w:val="center"/>
            </w:pPr>
            <w:r w:rsidRPr="00186B03">
              <w:t>64%</w:t>
            </w:r>
          </w:p>
        </w:tc>
      </w:tr>
    </w:tbl>
    <w:p w:rsidR="001A1434" w:rsidRPr="008433BE" w:rsidRDefault="001A1434" w:rsidP="009F7939">
      <w:pPr>
        <w:pStyle w:val="Style1"/>
        <w:spacing w:line="288" w:lineRule="auto"/>
        <w:jc w:val="both"/>
        <w:rPr>
          <w:sz w:val="6"/>
        </w:rPr>
      </w:pPr>
    </w:p>
    <w:p w:rsidR="001A1434" w:rsidRPr="00415D70" w:rsidRDefault="001A1434" w:rsidP="008433BE">
      <w:pPr>
        <w:pStyle w:val="Style1"/>
        <w:spacing w:line="288" w:lineRule="auto"/>
        <w:ind w:firstLine="720"/>
        <w:jc w:val="both"/>
      </w:pPr>
      <w:r>
        <w:t>Bây giờ là cuối tháng 3, với kết quả đạt được như trên. Tôi hy vọng rằng cùng với sự luyện tập, giáo dục, bên cạch sự hoàn thiện dần của bộ máy hát âm ở từng trẻ, kết thúc năm học 2016- 2017, những cháu còn hạn chế sẽ phát triển lời nói được tốt hơn, ngôn ngữ giao tiếp được phong phú hơn.</w:t>
      </w:r>
    </w:p>
    <w:p w:rsidR="001A1434" w:rsidRDefault="001A1434" w:rsidP="008433BE">
      <w:pPr>
        <w:pStyle w:val="Style1"/>
        <w:spacing w:after="0" w:line="288" w:lineRule="auto"/>
        <w:jc w:val="center"/>
        <w:rPr>
          <w:b/>
          <w:color w:val="002060"/>
        </w:rPr>
      </w:pPr>
    </w:p>
    <w:p w:rsidR="001A1434" w:rsidRDefault="001A1434" w:rsidP="008433BE">
      <w:pPr>
        <w:pStyle w:val="Style1"/>
        <w:spacing w:after="0" w:line="288" w:lineRule="auto"/>
        <w:jc w:val="center"/>
        <w:rPr>
          <w:b/>
          <w:color w:val="002060"/>
        </w:rPr>
      </w:pPr>
    </w:p>
    <w:p w:rsidR="001A1434" w:rsidRDefault="001A1434" w:rsidP="008433BE">
      <w:pPr>
        <w:pStyle w:val="Style1"/>
        <w:spacing w:after="0" w:line="288" w:lineRule="auto"/>
        <w:jc w:val="center"/>
        <w:rPr>
          <w:b/>
          <w:color w:val="002060"/>
        </w:rPr>
      </w:pPr>
    </w:p>
    <w:p w:rsidR="001A1434" w:rsidRDefault="001A1434" w:rsidP="008433BE">
      <w:pPr>
        <w:pStyle w:val="Style1"/>
        <w:spacing w:after="0" w:line="288" w:lineRule="auto"/>
        <w:jc w:val="center"/>
        <w:rPr>
          <w:b/>
          <w:color w:val="002060"/>
        </w:rPr>
      </w:pPr>
    </w:p>
    <w:p w:rsidR="001A1434" w:rsidRDefault="001A1434" w:rsidP="008433BE">
      <w:pPr>
        <w:pStyle w:val="Style1"/>
        <w:spacing w:after="0" w:line="288" w:lineRule="auto"/>
        <w:jc w:val="center"/>
        <w:rPr>
          <w:b/>
          <w:color w:val="002060"/>
        </w:rPr>
      </w:pPr>
    </w:p>
    <w:p w:rsidR="001A1434" w:rsidRDefault="001A1434" w:rsidP="008433BE">
      <w:pPr>
        <w:pStyle w:val="Style1"/>
        <w:spacing w:after="0" w:line="288" w:lineRule="auto"/>
        <w:jc w:val="center"/>
        <w:rPr>
          <w:b/>
          <w:color w:val="002060"/>
        </w:rPr>
      </w:pPr>
    </w:p>
    <w:p w:rsidR="001A1434" w:rsidRDefault="001A1434" w:rsidP="008433BE">
      <w:pPr>
        <w:pStyle w:val="Style1"/>
        <w:spacing w:after="0" w:line="288" w:lineRule="auto"/>
        <w:jc w:val="center"/>
        <w:rPr>
          <w:b/>
          <w:color w:val="002060"/>
        </w:rPr>
      </w:pPr>
    </w:p>
    <w:p w:rsidR="001A1434" w:rsidRDefault="001A1434" w:rsidP="008433BE">
      <w:pPr>
        <w:pStyle w:val="Style1"/>
        <w:spacing w:after="0" w:line="288" w:lineRule="auto"/>
        <w:jc w:val="center"/>
        <w:rPr>
          <w:b/>
          <w:color w:val="002060"/>
        </w:rPr>
      </w:pPr>
    </w:p>
    <w:p w:rsidR="001A1434" w:rsidRDefault="001A1434" w:rsidP="008433BE">
      <w:pPr>
        <w:pStyle w:val="Style1"/>
        <w:spacing w:after="0" w:line="288" w:lineRule="auto"/>
        <w:jc w:val="center"/>
        <w:rPr>
          <w:b/>
          <w:color w:val="002060"/>
        </w:rPr>
      </w:pPr>
    </w:p>
    <w:p w:rsidR="001A1434" w:rsidRDefault="001A1434" w:rsidP="008433BE">
      <w:pPr>
        <w:pStyle w:val="Style1"/>
        <w:spacing w:after="0" w:line="288" w:lineRule="auto"/>
        <w:jc w:val="center"/>
        <w:rPr>
          <w:b/>
          <w:color w:val="002060"/>
        </w:rPr>
      </w:pPr>
    </w:p>
    <w:p w:rsidR="001A1434" w:rsidRDefault="001A1434" w:rsidP="008433BE">
      <w:pPr>
        <w:pStyle w:val="Style1"/>
        <w:spacing w:after="0" w:line="288" w:lineRule="auto"/>
        <w:jc w:val="center"/>
        <w:rPr>
          <w:b/>
          <w:color w:val="002060"/>
        </w:rPr>
      </w:pPr>
    </w:p>
    <w:p w:rsidR="001A1434" w:rsidRDefault="001A1434" w:rsidP="008433BE">
      <w:pPr>
        <w:pStyle w:val="Style1"/>
        <w:spacing w:after="0" w:line="288" w:lineRule="auto"/>
        <w:jc w:val="center"/>
        <w:rPr>
          <w:b/>
          <w:color w:val="002060"/>
        </w:rPr>
      </w:pPr>
    </w:p>
    <w:p w:rsidR="001A1434" w:rsidRDefault="001A1434" w:rsidP="008433BE">
      <w:pPr>
        <w:pStyle w:val="Style1"/>
        <w:spacing w:after="0" w:line="288" w:lineRule="auto"/>
        <w:jc w:val="center"/>
        <w:rPr>
          <w:b/>
          <w:color w:val="002060"/>
        </w:rPr>
      </w:pPr>
    </w:p>
    <w:p w:rsidR="001A1434" w:rsidRDefault="001A1434" w:rsidP="008433BE">
      <w:pPr>
        <w:pStyle w:val="Style1"/>
        <w:spacing w:after="0" w:line="288" w:lineRule="auto"/>
        <w:jc w:val="center"/>
        <w:rPr>
          <w:b/>
          <w:color w:val="002060"/>
        </w:rPr>
      </w:pPr>
    </w:p>
    <w:p w:rsidR="001A1434" w:rsidRDefault="001A1434" w:rsidP="008433BE">
      <w:pPr>
        <w:pStyle w:val="Style1"/>
        <w:spacing w:after="0" w:line="288" w:lineRule="auto"/>
        <w:jc w:val="center"/>
        <w:rPr>
          <w:b/>
          <w:color w:val="002060"/>
        </w:rPr>
      </w:pPr>
    </w:p>
    <w:p w:rsidR="001A1434" w:rsidRDefault="001A1434" w:rsidP="008433BE">
      <w:pPr>
        <w:pStyle w:val="Style1"/>
        <w:spacing w:after="0" w:line="288" w:lineRule="auto"/>
        <w:jc w:val="center"/>
        <w:rPr>
          <w:b/>
          <w:color w:val="002060"/>
        </w:rPr>
      </w:pPr>
    </w:p>
    <w:p w:rsidR="001A1434" w:rsidRDefault="001A1434" w:rsidP="008433BE">
      <w:pPr>
        <w:pStyle w:val="Style1"/>
        <w:spacing w:after="0" w:line="288" w:lineRule="auto"/>
        <w:jc w:val="center"/>
        <w:rPr>
          <w:b/>
          <w:color w:val="002060"/>
        </w:rPr>
      </w:pPr>
      <w:r>
        <w:rPr>
          <w:b/>
          <w:color w:val="002060"/>
        </w:rPr>
        <w:br w:type="page"/>
      </w:r>
      <w:r w:rsidRPr="00CC091A">
        <w:rPr>
          <w:b/>
          <w:color w:val="002060"/>
        </w:rPr>
        <w:t>PHẦ</w:t>
      </w:r>
      <w:r>
        <w:rPr>
          <w:b/>
          <w:color w:val="002060"/>
        </w:rPr>
        <w:t>N III</w:t>
      </w:r>
    </w:p>
    <w:p w:rsidR="001A1434" w:rsidRPr="00CC091A" w:rsidRDefault="001A1434" w:rsidP="00505673">
      <w:pPr>
        <w:pStyle w:val="Style1"/>
        <w:spacing w:line="288" w:lineRule="auto"/>
        <w:jc w:val="center"/>
        <w:rPr>
          <w:b/>
          <w:color w:val="002060"/>
        </w:rPr>
      </w:pPr>
      <w:r w:rsidRPr="00CC091A">
        <w:rPr>
          <w:b/>
          <w:color w:val="002060"/>
        </w:rPr>
        <w:t xml:space="preserve"> KẾT LUẬN</w:t>
      </w:r>
    </w:p>
    <w:p w:rsidR="001A1434" w:rsidRDefault="001A1434" w:rsidP="00505673">
      <w:pPr>
        <w:pStyle w:val="Style1"/>
        <w:spacing w:line="288" w:lineRule="auto"/>
        <w:ind w:firstLine="720"/>
        <w:jc w:val="both"/>
      </w:pPr>
      <w:r>
        <w:t>Phát triển ngôn ngữ cho trẻ ở trường Mầm Non và đặc biệt là trẻ nhà trẻ là rất quan trọng và cần thiết, mức độ phát triển ngôn ngữ của trẻ còn tùy thuộc vào nhiều yếu tố khác nhau. Phát triển ngôn ngữ giữ vai trò quan trọng trong cuộc sống giao tiếp hàng ngày và hoạt động nhận thức của con người nói chung, sự phát triển tâm lí nhận thức của trẻ nói riêng, đặc biệt là lứa tuổi 24-36 tháng khả năng ngôn ngữ phát triển rất nhanh. Tôi nhận thấy rằng việc rèn luyện và phát triển ngôn ngữ cho trẻ là cả quá trình liên tục và có hệ thống đòi hỏi giáo viên phải kiên trì, bền bỉ khắc phục khó khăn để tìm ra phương tiện, điều kiện cần thiết cho sự phát triển toàn diện của các con, hơn nữa cô giáo là người ngương mẫu để trẻ noi theo, điều này đã góp phần bồi dưỡng thế hệ măng non của đất nước</w:t>
      </w:r>
    </w:p>
    <w:p w:rsidR="001A1434" w:rsidRPr="004B7278" w:rsidRDefault="001A1434" w:rsidP="00D3478E">
      <w:pPr>
        <w:pStyle w:val="Style1"/>
        <w:spacing w:line="288" w:lineRule="auto"/>
        <w:ind w:left="1080"/>
        <w:jc w:val="both"/>
        <w:rPr>
          <w:b/>
        </w:rPr>
      </w:pPr>
      <w:r>
        <w:rPr>
          <w:b/>
        </w:rPr>
        <w:t xml:space="preserve">1. </w:t>
      </w:r>
      <w:r w:rsidRPr="004B7278">
        <w:rPr>
          <w:b/>
        </w:rPr>
        <w:t>Bài học kinh nghiệm:</w:t>
      </w:r>
    </w:p>
    <w:p w:rsidR="001A1434" w:rsidRDefault="001A1434" w:rsidP="00505673">
      <w:pPr>
        <w:pStyle w:val="Style1"/>
        <w:spacing w:line="288" w:lineRule="auto"/>
        <w:ind w:firstLine="720"/>
        <w:jc w:val="both"/>
      </w:pPr>
      <w:r>
        <w:t>- Giáo viên cần hiểu rõ tầm quan trọng của ngôn ngữ với việc hình thành và phát triển nhân cách, không ngừng học tập và nâng cao trình độ chuyên môn nghiệp vụ, tự rèn luyện ngôn ngữ của mình để phát âm chuẩn tiếng việt</w:t>
      </w:r>
    </w:p>
    <w:p w:rsidR="001A1434" w:rsidRDefault="001A1434" w:rsidP="00505673">
      <w:pPr>
        <w:pStyle w:val="Style1"/>
        <w:spacing w:line="288" w:lineRule="auto"/>
        <w:ind w:firstLine="720"/>
        <w:jc w:val="both"/>
      </w:pPr>
      <w:r>
        <w:t>Để phát triển ngôn ngữ cho trẻ giáo viên cần phải phối hợp chặt chẽ 3 nội dung sau để góp phần tạo điều kiện cho trẻ lĩnh hội những điều mới lạ về thế giới xung quanh</w:t>
      </w:r>
    </w:p>
    <w:p w:rsidR="001A1434" w:rsidRDefault="001A1434" w:rsidP="00505673">
      <w:pPr>
        <w:pStyle w:val="Style1"/>
        <w:spacing w:line="288" w:lineRule="auto"/>
        <w:ind w:firstLine="720"/>
        <w:jc w:val="both"/>
      </w:pPr>
      <w:r>
        <w:t>+ Làm giàu vốn từ cho trẻ qua việc hướng dẫn trẻ quan sát, đàm thoại, hướng dẫn trẻ chơi, kể chuyện và đọc chuyện cho trẻ nghe</w:t>
      </w:r>
    </w:p>
    <w:p w:rsidR="001A1434" w:rsidRDefault="001A1434" w:rsidP="00505673">
      <w:pPr>
        <w:pStyle w:val="Style1"/>
        <w:spacing w:line="288" w:lineRule="auto"/>
        <w:ind w:firstLine="720"/>
        <w:jc w:val="both"/>
      </w:pPr>
      <w:r>
        <w:t>+ Củng cố vốn từ cho trẻ</w:t>
      </w:r>
    </w:p>
    <w:p w:rsidR="001A1434" w:rsidRDefault="001A1434" w:rsidP="00505673">
      <w:pPr>
        <w:pStyle w:val="Style1"/>
        <w:spacing w:line="288" w:lineRule="auto"/>
        <w:ind w:firstLine="720"/>
        <w:jc w:val="both"/>
      </w:pPr>
      <w:r>
        <w:t>+ Tích cực hóa vốn từ cho trẻ</w:t>
      </w:r>
    </w:p>
    <w:p w:rsidR="001A1434" w:rsidRDefault="001A1434" w:rsidP="00505673">
      <w:pPr>
        <w:pStyle w:val="Style1"/>
        <w:spacing w:line="288" w:lineRule="auto"/>
        <w:ind w:firstLine="720"/>
        <w:jc w:val="both"/>
      </w:pPr>
      <w:r>
        <w:t>Giáo viên luôn tạo không khí vui tươi, thoải mái cho trẻ, động viên trẻ đi học đều, luôn quan tâm đến trẻ nhút nhát, dành thời gian trò chuyện với trẻ để trẻ mạnh dạn, tự tin tham gia các hoạt động tập thể giúp trẻ được giao tiếp nhiều hơn.</w:t>
      </w:r>
    </w:p>
    <w:p w:rsidR="001A1434" w:rsidRDefault="001A1434" w:rsidP="00505673">
      <w:pPr>
        <w:pStyle w:val="Style1"/>
        <w:spacing w:line="288" w:lineRule="auto"/>
        <w:ind w:firstLine="720"/>
        <w:jc w:val="both"/>
      </w:pPr>
      <w:r>
        <w:t>Giáo viên tạo điều kiện cho trẻ tiếp cận và làm quen với thiên nhiên và phát triển khả năng quan sát của trẻ, giúp trẻ củng cố và tư duy hóa các biểu tượng ngôn ngữ.</w:t>
      </w:r>
    </w:p>
    <w:p w:rsidR="001A1434" w:rsidRDefault="001A1434" w:rsidP="00505673">
      <w:pPr>
        <w:pStyle w:val="Style1"/>
        <w:spacing w:line="288" w:lineRule="auto"/>
        <w:ind w:firstLine="720"/>
        <w:jc w:val="both"/>
      </w:pPr>
      <w:r>
        <w:t>Phối hợp chặt chẽ giữa gia đình và nhà trường để có kế hoạch phát triển ngôn ngữ cho trẻ.</w:t>
      </w:r>
    </w:p>
    <w:p w:rsidR="001A1434" w:rsidRPr="004B7278" w:rsidRDefault="001A1434" w:rsidP="00D3478E">
      <w:pPr>
        <w:pStyle w:val="Style1"/>
        <w:spacing w:line="288" w:lineRule="auto"/>
        <w:ind w:firstLine="720"/>
        <w:jc w:val="both"/>
        <w:rPr>
          <w:b/>
        </w:rPr>
      </w:pPr>
      <w:r>
        <w:rPr>
          <w:b/>
        </w:rPr>
        <w:t xml:space="preserve">2. </w:t>
      </w:r>
      <w:r w:rsidRPr="004B7278">
        <w:rPr>
          <w:b/>
        </w:rPr>
        <w:t>Đề nghị:</w:t>
      </w:r>
    </w:p>
    <w:p w:rsidR="001A1434" w:rsidRDefault="001A1434" w:rsidP="00665011">
      <w:pPr>
        <w:pStyle w:val="Style1"/>
        <w:spacing w:line="288" w:lineRule="auto"/>
        <w:ind w:firstLine="720"/>
        <w:jc w:val="both"/>
      </w:pPr>
      <w:r>
        <w:t>Phụ huynh, nhà trường cùng làm xã hội hóa giáo dục để giúp các con có điều kiện học tập, trải nghiệm nhiều hơn.</w:t>
      </w:r>
    </w:p>
    <w:p w:rsidR="001A1434" w:rsidRDefault="001A1434" w:rsidP="00665011">
      <w:pPr>
        <w:pStyle w:val="Style1"/>
        <w:spacing w:line="288" w:lineRule="auto"/>
        <w:ind w:firstLine="720"/>
        <w:jc w:val="both"/>
      </w:pPr>
      <w:r>
        <w:t>Rất mong các cấp lãnh đạo quan tâm đến bậc học mầm non, hỗ trợ kinh phí  đồ dùng, đồ chơi để giáo viên thực hiện tốt chương trình chăm sóc giáo dục mầm non, giúp trẻ hoạt động một cách toàn diện.</w:t>
      </w:r>
    </w:p>
    <w:p w:rsidR="001A1434" w:rsidRDefault="001A1434" w:rsidP="00665011">
      <w:pPr>
        <w:pStyle w:val="Style1"/>
        <w:spacing w:line="288" w:lineRule="auto"/>
        <w:ind w:firstLine="720"/>
        <w:jc w:val="both"/>
      </w:pPr>
      <w:r>
        <w:t>Trên đây là “một số biện pháp giúp trẻ nhà trẻ 24 - 36 tháng phát triển ngôn ngữ” rất mong có được những ý kiến đóng góp chân thành của ban giám hiệu nhà trường, các bạn đồng nghiệp cùng tất cả các cấp lãnh đạo có liên quan giúp tôi  hoàn thiện hơn, vững vàng trên con đường truyền thụ kiến thức của mình đến với trẻ.</w:t>
      </w:r>
    </w:p>
    <w:p w:rsidR="001A1434" w:rsidRDefault="001A1434" w:rsidP="009F7939">
      <w:pPr>
        <w:pStyle w:val="Style1"/>
        <w:spacing w:line="288" w:lineRule="auto"/>
        <w:ind w:left="1440"/>
        <w:jc w:val="both"/>
      </w:pPr>
    </w:p>
    <w:p w:rsidR="001A1434" w:rsidRDefault="001A1434" w:rsidP="009F7939">
      <w:pPr>
        <w:pStyle w:val="Style1"/>
        <w:spacing w:line="288" w:lineRule="auto"/>
        <w:ind w:left="3600"/>
        <w:jc w:val="both"/>
      </w:pPr>
    </w:p>
    <w:p w:rsidR="001A1434" w:rsidRDefault="001A1434" w:rsidP="009F7939">
      <w:pPr>
        <w:pStyle w:val="Style1"/>
        <w:spacing w:line="288" w:lineRule="auto"/>
        <w:ind w:left="2880"/>
        <w:jc w:val="both"/>
      </w:pPr>
    </w:p>
    <w:p w:rsidR="001A1434" w:rsidRDefault="001A1434" w:rsidP="009F7939">
      <w:pPr>
        <w:pStyle w:val="Style1"/>
        <w:spacing w:line="288" w:lineRule="auto"/>
        <w:ind w:left="2535"/>
        <w:jc w:val="both"/>
        <w:sectPr w:rsidR="001A1434" w:rsidSect="009F7939">
          <w:footerReference w:type="even" r:id="rId16"/>
          <w:footerReference w:type="default" r:id="rId17"/>
          <w:pgSz w:w="11907" w:h="16840" w:code="9"/>
          <w:pgMar w:top="1134" w:right="1134" w:bottom="1134" w:left="1701" w:header="720" w:footer="720" w:gutter="0"/>
          <w:cols w:space="720"/>
          <w:docGrid w:linePitch="381"/>
        </w:sectPr>
      </w:pPr>
    </w:p>
    <w:p w:rsidR="001A1434" w:rsidRPr="003E0B7A" w:rsidRDefault="001A1434" w:rsidP="004848C1">
      <w:pPr>
        <w:pStyle w:val="Style1"/>
        <w:spacing w:line="288" w:lineRule="auto"/>
        <w:ind w:left="-140"/>
        <w:jc w:val="center"/>
        <w:rPr>
          <w:b/>
          <w:sz w:val="32"/>
        </w:rPr>
      </w:pPr>
      <w:r w:rsidRPr="003E0B7A">
        <w:rPr>
          <w:b/>
          <w:sz w:val="32"/>
        </w:rPr>
        <w:t>MỤC LỤC</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8"/>
        <w:gridCol w:w="7570"/>
        <w:gridCol w:w="970"/>
      </w:tblGrid>
      <w:tr w:rsidR="001A1434" w:rsidRPr="008C2FB0" w:rsidTr="0015247E">
        <w:trPr>
          <w:jc w:val="center"/>
        </w:trPr>
        <w:tc>
          <w:tcPr>
            <w:tcW w:w="1088" w:type="dxa"/>
          </w:tcPr>
          <w:p w:rsidR="001A1434" w:rsidRPr="00533CAF" w:rsidRDefault="001A1434" w:rsidP="00A70312">
            <w:pPr>
              <w:pStyle w:val="Style1"/>
              <w:spacing w:line="288" w:lineRule="auto"/>
              <w:jc w:val="center"/>
              <w:rPr>
                <w:b/>
              </w:rPr>
            </w:pPr>
            <w:r w:rsidRPr="00533CAF">
              <w:rPr>
                <w:b/>
              </w:rPr>
              <w:t>TT</w:t>
            </w:r>
          </w:p>
        </w:tc>
        <w:tc>
          <w:tcPr>
            <w:tcW w:w="7570" w:type="dxa"/>
          </w:tcPr>
          <w:p w:rsidR="001A1434" w:rsidRPr="00533CAF" w:rsidRDefault="001A1434" w:rsidP="00A70312">
            <w:pPr>
              <w:pStyle w:val="Style1"/>
              <w:spacing w:line="288" w:lineRule="auto"/>
              <w:jc w:val="center"/>
              <w:rPr>
                <w:b/>
              </w:rPr>
            </w:pPr>
            <w:r w:rsidRPr="00533CAF">
              <w:rPr>
                <w:b/>
              </w:rPr>
              <w:t>Nội dung</w:t>
            </w:r>
          </w:p>
        </w:tc>
        <w:tc>
          <w:tcPr>
            <w:tcW w:w="970" w:type="dxa"/>
          </w:tcPr>
          <w:p w:rsidR="001A1434" w:rsidRPr="00533CAF" w:rsidRDefault="001A1434" w:rsidP="00A70312">
            <w:pPr>
              <w:pStyle w:val="Style1"/>
              <w:spacing w:line="288" w:lineRule="auto"/>
              <w:jc w:val="center"/>
              <w:rPr>
                <w:b/>
              </w:rPr>
            </w:pPr>
            <w:r w:rsidRPr="00533CAF">
              <w:rPr>
                <w:b/>
              </w:rPr>
              <w:t>Trang</w:t>
            </w:r>
          </w:p>
        </w:tc>
      </w:tr>
      <w:tr w:rsidR="001A1434" w:rsidRPr="003E0B7A" w:rsidTr="0015247E">
        <w:trPr>
          <w:jc w:val="center"/>
        </w:trPr>
        <w:tc>
          <w:tcPr>
            <w:tcW w:w="8658" w:type="dxa"/>
            <w:gridSpan w:val="2"/>
          </w:tcPr>
          <w:p w:rsidR="001A1434" w:rsidRPr="00533CAF" w:rsidRDefault="001A1434" w:rsidP="00A70312">
            <w:pPr>
              <w:pStyle w:val="Style1"/>
              <w:spacing w:line="288" w:lineRule="auto"/>
              <w:jc w:val="both"/>
              <w:rPr>
                <w:b/>
              </w:rPr>
            </w:pPr>
            <w:r w:rsidRPr="00533CAF">
              <w:rPr>
                <w:b/>
              </w:rPr>
              <w:t>PHẦN I ĐẶT VẤN ĐỀ</w:t>
            </w:r>
          </w:p>
        </w:tc>
        <w:tc>
          <w:tcPr>
            <w:tcW w:w="970" w:type="dxa"/>
          </w:tcPr>
          <w:p w:rsidR="001A1434" w:rsidRPr="00533CAF" w:rsidRDefault="001A1434" w:rsidP="00A70312">
            <w:pPr>
              <w:pStyle w:val="Style1"/>
              <w:spacing w:line="288" w:lineRule="auto"/>
              <w:jc w:val="right"/>
              <w:rPr>
                <w:b/>
              </w:rPr>
            </w:pPr>
            <w:r w:rsidRPr="00533CAF">
              <w:rPr>
                <w:b/>
              </w:rPr>
              <w:t>1</w:t>
            </w:r>
          </w:p>
        </w:tc>
      </w:tr>
      <w:tr w:rsidR="001A1434" w:rsidRPr="00D01F00" w:rsidTr="0015247E">
        <w:trPr>
          <w:jc w:val="center"/>
        </w:trPr>
        <w:tc>
          <w:tcPr>
            <w:tcW w:w="1088" w:type="dxa"/>
          </w:tcPr>
          <w:p w:rsidR="001A1434" w:rsidRDefault="001A1434" w:rsidP="00BF02B0">
            <w:pPr>
              <w:pStyle w:val="Style1"/>
              <w:spacing w:line="288" w:lineRule="auto"/>
              <w:jc w:val="both"/>
            </w:pPr>
            <w:r>
              <w:t>1.</w:t>
            </w:r>
          </w:p>
        </w:tc>
        <w:tc>
          <w:tcPr>
            <w:tcW w:w="7570" w:type="dxa"/>
          </w:tcPr>
          <w:p w:rsidR="001A1434" w:rsidRPr="00533CAF" w:rsidRDefault="001A1434" w:rsidP="00BF02B0">
            <w:pPr>
              <w:pStyle w:val="Style1"/>
              <w:spacing w:line="288" w:lineRule="auto"/>
              <w:jc w:val="both"/>
              <w:rPr>
                <w:lang w:val="pt-BR"/>
              </w:rPr>
            </w:pPr>
            <w:r w:rsidRPr="00533CAF">
              <w:rPr>
                <w:lang w:val="pt-BR"/>
              </w:rPr>
              <w:t>Lý do chọn đề tài</w:t>
            </w:r>
          </w:p>
        </w:tc>
        <w:tc>
          <w:tcPr>
            <w:tcW w:w="970" w:type="dxa"/>
          </w:tcPr>
          <w:p w:rsidR="001A1434" w:rsidRPr="00533CAF" w:rsidRDefault="001A1434" w:rsidP="00A70312">
            <w:pPr>
              <w:pStyle w:val="Style1"/>
              <w:spacing w:line="288" w:lineRule="auto"/>
              <w:jc w:val="right"/>
              <w:rPr>
                <w:lang w:val="pt-BR"/>
              </w:rPr>
            </w:pPr>
            <w:r>
              <w:rPr>
                <w:lang w:val="pt-BR"/>
              </w:rPr>
              <w:t>1</w:t>
            </w:r>
          </w:p>
        </w:tc>
      </w:tr>
      <w:tr w:rsidR="001A1434" w:rsidRPr="00D01F00" w:rsidTr="0015247E">
        <w:trPr>
          <w:jc w:val="center"/>
        </w:trPr>
        <w:tc>
          <w:tcPr>
            <w:tcW w:w="1088" w:type="dxa"/>
          </w:tcPr>
          <w:p w:rsidR="001A1434" w:rsidRDefault="001A1434" w:rsidP="00A70312">
            <w:pPr>
              <w:pStyle w:val="Style1"/>
              <w:spacing w:line="288" w:lineRule="auto"/>
              <w:jc w:val="both"/>
            </w:pPr>
            <w:r>
              <w:t>2.</w:t>
            </w:r>
          </w:p>
        </w:tc>
        <w:tc>
          <w:tcPr>
            <w:tcW w:w="7570" w:type="dxa"/>
          </w:tcPr>
          <w:p w:rsidR="001A1434" w:rsidRPr="00A72C76" w:rsidRDefault="001A1434" w:rsidP="00A70312">
            <w:pPr>
              <w:pStyle w:val="Style1"/>
              <w:spacing w:line="288" w:lineRule="auto"/>
              <w:jc w:val="both"/>
            </w:pPr>
            <w:r w:rsidRPr="00A72C76">
              <w:t>Mục đích của đề tài</w:t>
            </w:r>
          </w:p>
        </w:tc>
        <w:tc>
          <w:tcPr>
            <w:tcW w:w="970" w:type="dxa"/>
          </w:tcPr>
          <w:p w:rsidR="001A1434" w:rsidRPr="00533CAF" w:rsidRDefault="001A1434" w:rsidP="00A70312">
            <w:pPr>
              <w:pStyle w:val="Style1"/>
              <w:spacing w:line="288" w:lineRule="auto"/>
              <w:jc w:val="right"/>
              <w:rPr>
                <w:lang w:val="pt-BR"/>
              </w:rPr>
            </w:pPr>
            <w:r>
              <w:rPr>
                <w:lang w:val="pt-BR"/>
              </w:rPr>
              <w:t>2</w:t>
            </w:r>
          </w:p>
        </w:tc>
      </w:tr>
      <w:tr w:rsidR="001A1434" w:rsidRPr="003E0B7A" w:rsidTr="0015247E">
        <w:trPr>
          <w:jc w:val="center"/>
        </w:trPr>
        <w:tc>
          <w:tcPr>
            <w:tcW w:w="8658" w:type="dxa"/>
            <w:gridSpan w:val="2"/>
          </w:tcPr>
          <w:p w:rsidR="001A1434" w:rsidRPr="004848C1" w:rsidRDefault="001A1434" w:rsidP="00A70312">
            <w:pPr>
              <w:pStyle w:val="Style1"/>
              <w:spacing w:line="288" w:lineRule="auto"/>
              <w:jc w:val="both"/>
              <w:rPr>
                <w:b/>
              </w:rPr>
            </w:pPr>
            <w:r w:rsidRPr="004848C1">
              <w:rPr>
                <w:b/>
              </w:rPr>
              <w:t>PHẦN II GIẢI QUYẾT VẤN ĐỀ</w:t>
            </w:r>
          </w:p>
        </w:tc>
        <w:tc>
          <w:tcPr>
            <w:tcW w:w="970" w:type="dxa"/>
          </w:tcPr>
          <w:p w:rsidR="001A1434" w:rsidRPr="00533CAF" w:rsidRDefault="001A1434" w:rsidP="00A70312">
            <w:pPr>
              <w:pStyle w:val="Style1"/>
              <w:spacing w:line="288" w:lineRule="auto"/>
              <w:jc w:val="right"/>
              <w:rPr>
                <w:b/>
                <w:lang w:val="pt-BR"/>
              </w:rPr>
            </w:pPr>
            <w:r>
              <w:rPr>
                <w:b/>
                <w:lang w:val="pt-BR"/>
              </w:rPr>
              <w:t>3</w:t>
            </w:r>
          </w:p>
        </w:tc>
      </w:tr>
      <w:tr w:rsidR="001A1434" w:rsidRPr="003E0B7A" w:rsidTr="0015247E">
        <w:trPr>
          <w:jc w:val="center"/>
        </w:trPr>
        <w:tc>
          <w:tcPr>
            <w:tcW w:w="1088" w:type="dxa"/>
          </w:tcPr>
          <w:p w:rsidR="001A1434" w:rsidRPr="00533CAF" w:rsidRDefault="001A1434" w:rsidP="00A70312">
            <w:pPr>
              <w:pStyle w:val="Style1"/>
              <w:spacing w:line="288" w:lineRule="auto"/>
              <w:jc w:val="both"/>
              <w:rPr>
                <w:b/>
                <w:lang w:val="pt-BR"/>
              </w:rPr>
            </w:pPr>
            <w:r w:rsidRPr="00533CAF">
              <w:rPr>
                <w:b/>
                <w:lang w:val="pt-BR"/>
              </w:rPr>
              <w:t>I</w:t>
            </w:r>
            <w:r>
              <w:rPr>
                <w:b/>
                <w:lang w:val="pt-BR"/>
              </w:rPr>
              <w:t>.</w:t>
            </w:r>
          </w:p>
        </w:tc>
        <w:tc>
          <w:tcPr>
            <w:tcW w:w="7570" w:type="dxa"/>
          </w:tcPr>
          <w:p w:rsidR="001A1434" w:rsidRPr="00533CAF" w:rsidRDefault="001A1434" w:rsidP="00A70312">
            <w:pPr>
              <w:pStyle w:val="Style1"/>
              <w:spacing w:line="288" w:lineRule="auto"/>
              <w:jc w:val="both"/>
              <w:rPr>
                <w:b/>
                <w:lang w:val="pt-BR"/>
              </w:rPr>
            </w:pPr>
            <w:r w:rsidRPr="00533CAF">
              <w:rPr>
                <w:b/>
                <w:lang w:val="pt-BR"/>
              </w:rPr>
              <w:t>Cơ sở lý luận</w:t>
            </w:r>
          </w:p>
        </w:tc>
        <w:tc>
          <w:tcPr>
            <w:tcW w:w="970" w:type="dxa"/>
          </w:tcPr>
          <w:p w:rsidR="001A1434" w:rsidRPr="00533CAF" w:rsidRDefault="001A1434" w:rsidP="00A70312">
            <w:pPr>
              <w:pStyle w:val="Style1"/>
              <w:spacing w:line="288" w:lineRule="auto"/>
              <w:jc w:val="right"/>
              <w:rPr>
                <w:b/>
                <w:lang w:val="pt-BR"/>
              </w:rPr>
            </w:pPr>
            <w:r w:rsidRPr="00533CAF">
              <w:rPr>
                <w:b/>
                <w:lang w:val="pt-BR"/>
              </w:rPr>
              <w:t>3</w:t>
            </w:r>
          </w:p>
        </w:tc>
      </w:tr>
      <w:tr w:rsidR="001A1434" w:rsidRPr="003E0B7A" w:rsidTr="0015247E">
        <w:trPr>
          <w:jc w:val="center"/>
        </w:trPr>
        <w:tc>
          <w:tcPr>
            <w:tcW w:w="1088" w:type="dxa"/>
          </w:tcPr>
          <w:p w:rsidR="001A1434" w:rsidRPr="00533CAF" w:rsidRDefault="001A1434" w:rsidP="00A70312">
            <w:pPr>
              <w:pStyle w:val="Style1"/>
              <w:spacing w:line="288" w:lineRule="auto"/>
              <w:jc w:val="both"/>
              <w:rPr>
                <w:b/>
                <w:lang w:val="pt-BR"/>
              </w:rPr>
            </w:pPr>
            <w:r w:rsidRPr="00533CAF">
              <w:rPr>
                <w:b/>
                <w:lang w:val="pt-BR"/>
              </w:rPr>
              <w:t>II</w:t>
            </w:r>
            <w:r>
              <w:rPr>
                <w:b/>
                <w:lang w:val="pt-BR"/>
              </w:rPr>
              <w:t>.</w:t>
            </w:r>
          </w:p>
        </w:tc>
        <w:tc>
          <w:tcPr>
            <w:tcW w:w="7570" w:type="dxa"/>
          </w:tcPr>
          <w:p w:rsidR="001A1434" w:rsidRPr="00533CAF" w:rsidRDefault="001A1434" w:rsidP="00A70312">
            <w:pPr>
              <w:pStyle w:val="Style1"/>
              <w:spacing w:line="288" w:lineRule="auto"/>
              <w:jc w:val="both"/>
              <w:rPr>
                <w:b/>
                <w:lang w:val="pt-BR"/>
              </w:rPr>
            </w:pPr>
            <w:r w:rsidRPr="00533CAF">
              <w:rPr>
                <w:b/>
                <w:lang w:val="pt-BR"/>
              </w:rPr>
              <w:t>Thực trạng của vấn đề</w:t>
            </w:r>
          </w:p>
        </w:tc>
        <w:tc>
          <w:tcPr>
            <w:tcW w:w="970" w:type="dxa"/>
          </w:tcPr>
          <w:p w:rsidR="001A1434" w:rsidRPr="00533CAF" w:rsidRDefault="001A1434" w:rsidP="00A70312">
            <w:pPr>
              <w:pStyle w:val="Style1"/>
              <w:spacing w:line="288" w:lineRule="auto"/>
              <w:jc w:val="right"/>
              <w:rPr>
                <w:b/>
                <w:lang w:val="pt-BR"/>
              </w:rPr>
            </w:pPr>
            <w:r w:rsidRPr="00533CAF">
              <w:rPr>
                <w:b/>
                <w:lang w:val="pt-BR"/>
              </w:rPr>
              <w:t>3</w:t>
            </w:r>
          </w:p>
        </w:tc>
      </w:tr>
      <w:tr w:rsidR="001A1434" w:rsidRPr="00D01F00" w:rsidTr="0015247E">
        <w:trPr>
          <w:jc w:val="center"/>
        </w:trPr>
        <w:tc>
          <w:tcPr>
            <w:tcW w:w="1088" w:type="dxa"/>
          </w:tcPr>
          <w:p w:rsidR="001A1434" w:rsidRPr="00533CAF" w:rsidRDefault="001A1434" w:rsidP="00A70312">
            <w:pPr>
              <w:pStyle w:val="Style1"/>
              <w:spacing w:line="288" w:lineRule="auto"/>
              <w:jc w:val="both"/>
              <w:rPr>
                <w:lang w:val="pt-BR"/>
              </w:rPr>
            </w:pPr>
            <w:r w:rsidRPr="00533CAF">
              <w:rPr>
                <w:lang w:val="pt-BR"/>
              </w:rPr>
              <w:t>1</w:t>
            </w:r>
            <w:r>
              <w:rPr>
                <w:lang w:val="pt-BR"/>
              </w:rPr>
              <w:t>.</w:t>
            </w:r>
          </w:p>
        </w:tc>
        <w:tc>
          <w:tcPr>
            <w:tcW w:w="7570" w:type="dxa"/>
          </w:tcPr>
          <w:p w:rsidR="001A1434" w:rsidRPr="00533CAF" w:rsidRDefault="001A1434" w:rsidP="00A70312">
            <w:pPr>
              <w:pStyle w:val="Style1"/>
              <w:spacing w:line="288" w:lineRule="auto"/>
              <w:jc w:val="both"/>
              <w:rPr>
                <w:lang w:val="pt-BR"/>
              </w:rPr>
            </w:pPr>
            <w:r w:rsidRPr="00533CAF">
              <w:rPr>
                <w:lang w:val="pt-BR"/>
              </w:rPr>
              <w:t>Thuận lợi</w:t>
            </w:r>
          </w:p>
        </w:tc>
        <w:tc>
          <w:tcPr>
            <w:tcW w:w="970" w:type="dxa"/>
          </w:tcPr>
          <w:p w:rsidR="001A1434" w:rsidRPr="00533CAF" w:rsidRDefault="001A1434" w:rsidP="00A70312">
            <w:pPr>
              <w:pStyle w:val="Style1"/>
              <w:spacing w:line="288" w:lineRule="auto"/>
              <w:jc w:val="right"/>
              <w:rPr>
                <w:lang w:val="pt-BR"/>
              </w:rPr>
            </w:pPr>
            <w:r w:rsidRPr="00533CAF">
              <w:rPr>
                <w:lang w:val="pt-BR"/>
              </w:rPr>
              <w:t>3</w:t>
            </w:r>
          </w:p>
        </w:tc>
      </w:tr>
      <w:tr w:rsidR="001A1434" w:rsidRPr="00D01F00" w:rsidTr="0015247E">
        <w:trPr>
          <w:jc w:val="center"/>
        </w:trPr>
        <w:tc>
          <w:tcPr>
            <w:tcW w:w="1088" w:type="dxa"/>
          </w:tcPr>
          <w:p w:rsidR="001A1434" w:rsidRPr="00533CAF" w:rsidRDefault="001A1434" w:rsidP="00A70312">
            <w:pPr>
              <w:pStyle w:val="Style1"/>
              <w:spacing w:line="288" w:lineRule="auto"/>
              <w:jc w:val="both"/>
              <w:rPr>
                <w:lang w:val="pt-BR"/>
              </w:rPr>
            </w:pPr>
            <w:r w:rsidRPr="00533CAF">
              <w:rPr>
                <w:lang w:val="pt-BR"/>
              </w:rPr>
              <w:t>2</w:t>
            </w:r>
            <w:r>
              <w:rPr>
                <w:lang w:val="pt-BR"/>
              </w:rPr>
              <w:t>.</w:t>
            </w:r>
          </w:p>
        </w:tc>
        <w:tc>
          <w:tcPr>
            <w:tcW w:w="7570" w:type="dxa"/>
          </w:tcPr>
          <w:p w:rsidR="001A1434" w:rsidRPr="00533CAF" w:rsidRDefault="001A1434" w:rsidP="00A70312">
            <w:pPr>
              <w:pStyle w:val="Style1"/>
              <w:spacing w:line="288" w:lineRule="auto"/>
              <w:jc w:val="both"/>
              <w:rPr>
                <w:lang w:val="pt-BR"/>
              </w:rPr>
            </w:pPr>
            <w:r w:rsidRPr="00533CAF">
              <w:rPr>
                <w:lang w:val="pt-BR"/>
              </w:rPr>
              <w:t>Khó khăn</w:t>
            </w:r>
          </w:p>
        </w:tc>
        <w:tc>
          <w:tcPr>
            <w:tcW w:w="970" w:type="dxa"/>
          </w:tcPr>
          <w:p w:rsidR="001A1434" w:rsidRPr="00533CAF" w:rsidRDefault="001A1434" w:rsidP="00A70312">
            <w:pPr>
              <w:pStyle w:val="Style1"/>
              <w:spacing w:line="288" w:lineRule="auto"/>
              <w:jc w:val="right"/>
              <w:rPr>
                <w:lang w:val="pt-BR"/>
              </w:rPr>
            </w:pPr>
            <w:r w:rsidRPr="00533CAF">
              <w:rPr>
                <w:lang w:val="pt-BR"/>
              </w:rPr>
              <w:t>4</w:t>
            </w:r>
          </w:p>
        </w:tc>
      </w:tr>
      <w:tr w:rsidR="001A1434" w:rsidRPr="00D01F00" w:rsidTr="0015247E">
        <w:trPr>
          <w:jc w:val="center"/>
        </w:trPr>
        <w:tc>
          <w:tcPr>
            <w:tcW w:w="1088" w:type="dxa"/>
          </w:tcPr>
          <w:p w:rsidR="001A1434" w:rsidRPr="00533CAF" w:rsidRDefault="001A1434" w:rsidP="00A70312">
            <w:pPr>
              <w:pStyle w:val="Style1"/>
              <w:spacing w:line="288" w:lineRule="auto"/>
              <w:jc w:val="both"/>
              <w:rPr>
                <w:lang w:val="pt-BR"/>
              </w:rPr>
            </w:pPr>
            <w:r w:rsidRPr="00533CAF">
              <w:rPr>
                <w:lang w:val="pt-BR"/>
              </w:rPr>
              <w:t>3</w:t>
            </w:r>
            <w:r>
              <w:rPr>
                <w:lang w:val="pt-BR"/>
              </w:rPr>
              <w:t>.</w:t>
            </w:r>
          </w:p>
        </w:tc>
        <w:tc>
          <w:tcPr>
            <w:tcW w:w="7570" w:type="dxa"/>
          </w:tcPr>
          <w:p w:rsidR="001A1434" w:rsidRPr="00533CAF" w:rsidRDefault="001A1434" w:rsidP="00A70312">
            <w:pPr>
              <w:pStyle w:val="Style1"/>
              <w:spacing w:line="288" w:lineRule="auto"/>
              <w:jc w:val="both"/>
              <w:rPr>
                <w:lang w:val="pt-BR"/>
              </w:rPr>
            </w:pPr>
            <w:r w:rsidRPr="00533CAF">
              <w:rPr>
                <w:lang w:val="pt-BR"/>
              </w:rPr>
              <w:t>Quá trình điều tra thực tiễn</w:t>
            </w:r>
          </w:p>
        </w:tc>
        <w:tc>
          <w:tcPr>
            <w:tcW w:w="970" w:type="dxa"/>
          </w:tcPr>
          <w:p w:rsidR="001A1434" w:rsidRPr="00533CAF" w:rsidRDefault="001A1434" w:rsidP="00A70312">
            <w:pPr>
              <w:pStyle w:val="Style1"/>
              <w:spacing w:line="288" w:lineRule="auto"/>
              <w:jc w:val="right"/>
              <w:rPr>
                <w:lang w:val="pt-BR"/>
              </w:rPr>
            </w:pPr>
            <w:r w:rsidRPr="00533CAF">
              <w:rPr>
                <w:lang w:val="pt-BR"/>
              </w:rPr>
              <w:t>4</w:t>
            </w:r>
          </w:p>
        </w:tc>
      </w:tr>
      <w:tr w:rsidR="001A1434" w:rsidRPr="003E0B7A" w:rsidTr="0015247E">
        <w:trPr>
          <w:jc w:val="center"/>
        </w:trPr>
        <w:tc>
          <w:tcPr>
            <w:tcW w:w="1088" w:type="dxa"/>
          </w:tcPr>
          <w:p w:rsidR="001A1434" w:rsidRPr="00533CAF" w:rsidRDefault="001A1434" w:rsidP="00A70312">
            <w:pPr>
              <w:pStyle w:val="Style1"/>
              <w:spacing w:line="288" w:lineRule="auto"/>
              <w:jc w:val="both"/>
              <w:rPr>
                <w:b/>
                <w:lang w:val="pt-BR"/>
              </w:rPr>
            </w:pPr>
            <w:r w:rsidRPr="00533CAF">
              <w:rPr>
                <w:b/>
                <w:lang w:val="pt-BR"/>
              </w:rPr>
              <w:t>III</w:t>
            </w:r>
            <w:r>
              <w:rPr>
                <w:b/>
                <w:lang w:val="pt-BR"/>
              </w:rPr>
              <w:t>.</w:t>
            </w:r>
          </w:p>
        </w:tc>
        <w:tc>
          <w:tcPr>
            <w:tcW w:w="7570" w:type="dxa"/>
          </w:tcPr>
          <w:p w:rsidR="001A1434" w:rsidRPr="00533CAF" w:rsidRDefault="001A1434" w:rsidP="00A70312">
            <w:pPr>
              <w:pStyle w:val="Style1"/>
              <w:spacing w:line="288" w:lineRule="auto"/>
              <w:jc w:val="both"/>
              <w:rPr>
                <w:b/>
                <w:lang w:val="pt-BR"/>
              </w:rPr>
            </w:pPr>
            <w:r w:rsidRPr="00533CAF">
              <w:rPr>
                <w:b/>
                <w:lang w:val="pt-BR"/>
              </w:rPr>
              <w:t>Các giải pháp – biện pháp thực hiện đề tài</w:t>
            </w:r>
          </w:p>
        </w:tc>
        <w:tc>
          <w:tcPr>
            <w:tcW w:w="970" w:type="dxa"/>
          </w:tcPr>
          <w:p w:rsidR="001A1434" w:rsidRPr="00533CAF" w:rsidRDefault="001A1434" w:rsidP="00A70312">
            <w:pPr>
              <w:pStyle w:val="Style1"/>
              <w:spacing w:line="288" w:lineRule="auto"/>
              <w:jc w:val="right"/>
              <w:rPr>
                <w:b/>
                <w:lang w:val="pt-BR"/>
              </w:rPr>
            </w:pPr>
            <w:r w:rsidRPr="00533CAF">
              <w:rPr>
                <w:b/>
                <w:lang w:val="pt-BR"/>
              </w:rPr>
              <w:t>5</w:t>
            </w:r>
          </w:p>
        </w:tc>
      </w:tr>
      <w:tr w:rsidR="001A1434" w:rsidRPr="00D01F00" w:rsidTr="0015247E">
        <w:trPr>
          <w:jc w:val="center"/>
        </w:trPr>
        <w:tc>
          <w:tcPr>
            <w:tcW w:w="1088" w:type="dxa"/>
          </w:tcPr>
          <w:p w:rsidR="001A1434" w:rsidRPr="00533CAF" w:rsidRDefault="001A1434" w:rsidP="00A70312">
            <w:pPr>
              <w:pStyle w:val="Style1"/>
              <w:spacing w:line="288" w:lineRule="auto"/>
              <w:jc w:val="both"/>
              <w:rPr>
                <w:lang w:val="pt-BR"/>
              </w:rPr>
            </w:pPr>
            <w:r w:rsidRPr="00533CAF">
              <w:rPr>
                <w:lang w:val="pt-BR"/>
              </w:rPr>
              <w:t>1</w:t>
            </w:r>
            <w:r>
              <w:rPr>
                <w:lang w:val="pt-BR"/>
              </w:rPr>
              <w:t>.</w:t>
            </w:r>
          </w:p>
        </w:tc>
        <w:tc>
          <w:tcPr>
            <w:tcW w:w="7570" w:type="dxa"/>
          </w:tcPr>
          <w:p w:rsidR="001A1434" w:rsidRPr="00533CAF" w:rsidRDefault="001A1434" w:rsidP="00A70312">
            <w:pPr>
              <w:pStyle w:val="Style1"/>
              <w:spacing w:line="288" w:lineRule="auto"/>
              <w:jc w:val="both"/>
              <w:rPr>
                <w:lang w:val="pt-BR"/>
              </w:rPr>
            </w:pPr>
            <w:r w:rsidRPr="00533CAF">
              <w:rPr>
                <w:lang w:val="pt-BR"/>
              </w:rPr>
              <w:t>Các giải pháp thực hiện đề tài</w:t>
            </w:r>
          </w:p>
        </w:tc>
        <w:tc>
          <w:tcPr>
            <w:tcW w:w="970" w:type="dxa"/>
          </w:tcPr>
          <w:p w:rsidR="001A1434" w:rsidRPr="00533CAF" w:rsidRDefault="001A1434" w:rsidP="00A70312">
            <w:pPr>
              <w:pStyle w:val="Style1"/>
              <w:spacing w:line="288" w:lineRule="auto"/>
              <w:jc w:val="right"/>
              <w:rPr>
                <w:lang w:val="pt-BR"/>
              </w:rPr>
            </w:pPr>
            <w:r w:rsidRPr="00533CAF">
              <w:rPr>
                <w:lang w:val="pt-BR"/>
              </w:rPr>
              <w:t>5</w:t>
            </w:r>
          </w:p>
        </w:tc>
      </w:tr>
      <w:tr w:rsidR="001A1434" w:rsidRPr="00D01F00" w:rsidTr="0015247E">
        <w:trPr>
          <w:jc w:val="center"/>
        </w:trPr>
        <w:tc>
          <w:tcPr>
            <w:tcW w:w="1088" w:type="dxa"/>
          </w:tcPr>
          <w:p w:rsidR="001A1434" w:rsidRPr="00533CAF" w:rsidRDefault="001A1434" w:rsidP="00A70312">
            <w:pPr>
              <w:pStyle w:val="Style1"/>
              <w:spacing w:line="288" w:lineRule="auto"/>
              <w:jc w:val="both"/>
              <w:rPr>
                <w:lang w:val="pt-BR"/>
              </w:rPr>
            </w:pPr>
            <w:r w:rsidRPr="00533CAF">
              <w:rPr>
                <w:lang w:val="pt-BR"/>
              </w:rPr>
              <w:t>2</w:t>
            </w:r>
            <w:r>
              <w:rPr>
                <w:lang w:val="pt-BR"/>
              </w:rPr>
              <w:t>.</w:t>
            </w:r>
          </w:p>
        </w:tc>
        <w:tc>
          <w:tcPr>
            <w:tcW w:w="7570" w:type="dxa"/>
          </w:tcPr>
          <w:p w:rsidR="001A1434" w:rsidRPr="00533CAF" w:rsidRDefault="001A1434" w:rsidP="00A70312">
            <w:pPr>
              <w:pStyle w:val="Style1"/>
              <w:spacing w:line="288" w:lineRule="auto"/>
              <w:jc w:val="both"/>
              <w:rPr>
                <w:lang w:val="pt-BR"/>
              </w:rPr>
            </w:pPr>
            <w:r w:rsidRPr="00533CAF">
              <w:rPr>
                <w:lang w:val="pt-BR"/>
              </w:rPr>
              <w:t>Các biện pháp thực hiện đề tài</w:t>
            </w:r>
          </w:p>
        </w:tc>
        <w:tc>
          <w:tcPr>
            <w:tcW w:w="970" w:type="dxa"/>
          </w:tcPr>
          <w:p w:rsidR="001A1434" w:rsidRPr="00533CAF" w:rsidRDefault="001A1434" w:rsidP="00A70312">
            <w:pPr>
              <w:pStyle w:val="Style1"/>
              <w:spacing w:line="288" w:lineRule="auto"/>
              <w:jc w:val="right"/>
              <w:rPr>
                <w:lang w:val="pt-BR"/>
              </w:rPr>
            </w:pPr>
            <w:r w:rsidRPr="00533CAF">
              <w:rPr>
                <w:lang w:val="pt-BR"/>
              </w:rPr>
              <w:t>5</w:t>
            </w:r>
          </w:p>
        </w:tc>
      </w:tr>
      <w:tr w:rsidR="001A1434" w:rsidRPr="00D01F00" w:rsidTr="0015247E">
        <w:trPr>
          <w:jc w:val="center"/>
        </w:trPr>
        <w:tc>
          <w:tcPr>
            <w:tcW w:w="1088" w:type="dxa"/>
          </w:tcPr>
          <w:p w:rsidR="001A1434" w:rsidRPr="00533CAF" w:rsidRDefault="001A1434" w:rsidP="00A70312">
            <w:pPr>
              <w:pStyle w:val="Style1"/>
              <w:spacing w:line="288" w:lineRule="auto"/>
              <w:jc w:val="both"/>
              <w:rPr>
                <w:lang w:val="pt-BR"/>
              </w:rPr>
            </w:pPr>
            <w:r w:rsidRPr="00533CAF">
              <w:rPr>
                <w:lang w:val="pt-BR"/>
              </w:rPr>
              <w:t>2.1</w:t>
            </w:r>
            <w:r>
              <w:rPr>
                <w:lang w:val="pt-BR"/>
              </w:rPr>
              <w:t>.</w:t>
            </w:r>
          </w:p>
        </w:tc>
        <w:tc>
          <w:tcPr>
            <w:tcW w:w="7570" w:type="dxa"/>
          </w:tcPr>
          <w:p w:rsidR="001A1434" w:rsidRPr="00533CAF" w:rsidRDefault="001A1434" w:rsidP="00A70312">
            <w:pPr>
              <w:pStyle w:val="Style1"/>
              <w:spacing w:line="288" w:lineRule="auto"/>
              <w:jc w:val="both"/>
              <w:rPr>
                <w:lang w:val="pt-BR"/>
              </w:rPr>
            </w:pPr>
            <w:r w:rsidRPr="00533CAF">
              <w:rPr>
                <w:lang w:val="pt-BR"/>
              </w:rPr>
              <w:t>Biện pháp 1: Giáo dục ngôn ngữ thông qua các giờ học</w:t>
            </w:r>
          </w:p>
        </w:tc>
        <w:tc>
          <w:tcPr>
            <w:tcW w:w="970" w:type="dxa"/>
          </w:tcPr>
          <w:p w:rsidR="001A1434" w:rsidRPr="00533CAF" w:rsidRDefault="001A1434" w:rsidP="00A70312">
            <w:pPr>
              <w:pStyle w:val="Style1"/>
              <w:spacing w:line="288" w:lineRule="auto"/>
              <w:jc w:val="right"/>
              <w:rPr>
                <w:lang w:val="pt-BR"/>
              </w:rPr>
            </w:pPr>
            <w:r>
              <w:rPr>
                <w:lang w:val="pt-BR"/>
              </w:rPr>
              <w:t>5-11</w:t>
            </w:r>
          </w:p>
        </w:tc>
      </w:tr>
      <w:tr w:rsidR="001A1434" w:rsidRPr="00D01F00" w:rsidTr="0015247E">
        <w:trPr>
          <w:jc w:val="center"/>
        </w:trPr>
        <w:tc>
          <w:tcPr>
            <w:tcW w:w="1088" w:type="dxa"/>
          </w:tcPr>
          <w:p w:rsidR="001A1434" w:rsidRPr="00533CAF" w:rsidRDefault="001A1434" w:rsidP="00A70312">
            <w:pPr>
              <w:pStyle w:val="Style1"/>
              <w:spacing w:line="288" w:lineRule="auto"/>
              <w:jc w:val="both"/>
              <w:rPr>
                <w:lang w:val="pt-BR"/>
              </w:rPr>
            </w:pPr>
            <w:r w:rsidRPr="00533CAF">
              <w:rPr>
                <w:lang w:val="pt-BR"/>
              </w:rPr>
              <w:t>2.2</w:t>
            </w:r>
            <w:r>
              <w:rPr>
                <w:lang w:val="pt-BR"/>
              </w:rPr>
              <w:t>.</w:t>
            </w:r>
          </w:p>
        </w:tc>
        <w:tc>
          <w:tcPr>
            <w:tcW w:w="7570" w:type="dxa"/>
          </w:tcPr>
          <w:p w:rsidR="001A1434" w:rsidRPr="00533CAF" w:rsidRDefault="001A1434" w:rsidP="00A70312">
            <w:pPr>
              <w:pStyle w:val="Style1"/>
              <w:spacing w:line="288" w:lineRule="auto"/>
              <w:jc w:val="both"/>
              <w:rPr>
                <w:lang w:val="pt-BR"/>
              </w:rPr>
            </w:pPr>
            <w:r w:rsidRPr="00533CAF">
              <w:rPr>
                <w:lang w:val="pt-BR"/>
              </w:rPr>
              <w:t>Biện pháp 2: Giáo dục ngôn ngữ cho trẻ ở mọi lúc mọi nơi</w:t>
            </w:r>
          </w:p>
        </w:tc>
        <w:tc>
          <w:tcPr>
            <w:tcW w:w="970" w:type="dxa"/>
          </w:tcPr>
          <w:p w:rsidR="001A1434" w:rsidRPr="00533CAF" w:rsidRDefault="001A1434" w:rsidP="00A70312">
            <w:pPr>
              <w:pStyle w:val="Style1"/>
              <w:spacing w:line="288" w:lineRule="auto"/>
              <w:jc w:val="right"/>
              <w:rPr>
                <w:lang w:val="pt-BR"/>
              </w:rPr>
            </w:pPr>
            <w:r w:rsidRPr="00533CAF">
              <w:rPr>
                <w:lang w:val="pt-BR"/>
              </w:rPr>
              <w:t>12</w:t>
            </w:r>
            <w:r>
              <w:rPr>
                <w:lang w:val="pt-BR"/>
              </w:rPr>
              <w:t>-16</w:t>
            </w:r>
          </w:p>
        </w:tc>
      </w:tr>
      <w:tr w:rsidR="001A1434" w:rsidRPr="00D01F00" w:rsidTr="0015247E">
        <w:trPr>
          <w:jc w:val="center"/>
        </w:trPr>
        <w:tc>
          <w:tcPr>
            <w:tcW w:w="1088" w:type="dxa"/>
          </w:tcPr>
          <w:p w:rsidR="001A1434" w:rsidRPr="00533CAF" w:rsidRDefault="001A1434" w:rsidP="00A70312">
            <w:pPr>
              <w:pStyle w:val="Style1"/>
              <w:spacing w:line="288" w:lineRule="auto"/>
              <w:jc w:val="both"/>
              <w:rPr>
                <w:lang w:val="pt-BR"/>
              </w:rPr>
            </w:pPr>
            <w:r w:rsidRPr="00533CAF">
              <w:rPr>
                <w:lang w:val="pt-BR"/>
              </w:rPr>
              <w:t>2.3</w:t>
            </w:r>
            <w:r>
              <w:rPr>
                <w:lang w:val="pt-BR"/>
              </w:rPr>
              <w:t>.</w:t>
            </w:r>
          </w:p>
        </w:tc>
        <w:tc>
          <w:tcPr>
            <w:tcW w:w="7570" w:type="dxa"/>
          </w:tcPr>
          <w:p w:rsidR="001A1434" w:rsidRPr="00533CAF" w:rsidRDefault="001A1434" w:rsidP="00A70312">
            <w:pPr>
              <w:pStyle w:val="Style1"/>
              <w:spacing w:line="288" w:lineRule="auto"/>
              <w:jc w:val="both"/>
              <w:rPr>
                <w:lang w:val="pt-BR"/>
              </w:rPr>
            </w:pPr>
            <w:r w:rsidRPr="00533CAF">
              <w:rPr>
                <w:lang w:val="pt-BR"/>
              </w:rPr>
              <w:t>Biện pháp 3: Tổ chức một số trò chơi phát triển ngôn ngữ cho trẻ</w:t>
            </w:r>
          </w:p>
        </w:tc>
        <w:tc>
          <w:tcPr>
            <w:tcW w:w="970" w:type="dxa"/>
          </w:tcPr>
          <w:p w:rsidR="001A1434" w:rsidRPr="00533CAF" w:rsidRDefault="001A1434" w:rsidP="00A70312">
            <w:pPr>
              <w:pStyle w:val="Style1"/>
              <w:spacing w:line="288" w:lineRule="auto"/>
              <w:jc w:val="right"/>
              <w:rPr>
                <w:lang w:val="pt-BR"/>
              </w:rPr>
            </w:pPr>
            <w:r w:rsidRPr="00533CAF">
              <w:rPr>
                <w:lang w:val="pt-BR"/>
              </w:rPr>
              <w:t>16</w:t>
            </w:r>
            <w:r>
              <w:rPr>
                <w:lang w:val="pt-BR"/>
              </w:rPr>
              <w:t>-20</w:t>
            </w:r>
          </w:p>
        </w:tc>
      </w:tr>
      <w:tr w:rsidR="001A1434" w:rsidRPr="00D01F00" w:rsidTr="0015247E">
        <w:trPr>
          <w:jc w:val="center"/>
        </w:trPr>
        <w:tc>
          <w:tcPr>
            <w:tcW w:w="1088" w:type="dxa"/>
          </w:tcPr>
          <w:p w:rsidR="001A1434" w:rsidRPr="00533CAF" w:rsidRDefault="001A1434" w:rsidP="00A70312">
            <w:pPr>
              <w:pStyle w:val="Style1"/>
              <w:spacing w:line="288" w:lineRule="auto"/>
              <w:jc w:val="both"/>
              <w:rPr>
                <w:lang w:val="pt-BR"/>
              </w:rPr>
            </w:pPr>
            <w:r w:rsidRPr="00533CAF">
              <w:rPr>
                <w:lang w:val="pt-BR"/>
              </w:rPr>
              <w:t>2.4</w:t>
            </w:r>
            <w:r>
              <w:rPr>
                <w:lang w:val="pt-BR"/>
              </w:rPr>
              <w:t>.</w:t>
            </w:r>
          </w:p>
        </w:tc>
        <w:tc>
          <w:tcPr>
            <w:tcW w:w="7570" w:type="dxa"/>
          </w:tcPr>
          <w:p w:rsidR="001A1434" w:rsidRPr="00533CAF" w:rsidRDefault="001A1434" w:rsidP="00A70312">
            <w:pPr>
              <w:pStyle w:val="Style1"/>
              <w:spacing w:line="288" w:lineRule="auto"/>
              <w:jc w:val="both"/>
              <w:rPr>
                <w:lang w:val="pt-BR"/>
              </w:rPr>
            </w:pPr>
            <w:r w:rsidRPr="00533CAF">
              <w:rPr>
                <w:lang w:val="pt-BR"/>
              </w:rPr>
              <w:t>Biện pháp 4: Phối kết hợp với phụ huynh</w:t>
            </w:r>
          </w:p>
        </w:tc>
        <w:tc>
          <w:tcPr>
            <w:tcW w:w="970" w:type="dxa"/>
          </w:tcPr>
          <w:p w:rsidR="001A1434" w:rsidRPr="00533CAF" w:rsidRDefault="001A1434" w:rsidP="00A70312">
            <w:pPr>
              <w:pStyle w:val="Style1"/>
              <w:spacing w:line="288" w:lineRule="auto"/>
              <w:jc w:val="right"/>
              <w:rPr>
                <w:lang w:val="pt-BR"/>
              </w:rPr>
            </w:pPr>
            <w:r w:rsidRPr="00533CAF">
              <w:rPr>
                <w:lang w:val="pt-BR"/>
              </w:rPr>
              <w:t>20</w:t>
            </w:r>
            <w:r>
              <w:rPr>
                <w:lang w:val="pt-BR"/>
              </w:rPr>
              <w:t>-21</w:t>
            </w:r>
          </w:p>
        </w:tc>
      </w:tr>
      <w:tr w:rsidR="001A1434" w:rsidRPr="00D01F00" w:rsidTr="0015247E">
        <w:trPr>
          <w:jc w:val="center"/>
        </w:trPr>
        <w:tc>
          <w:tcPr>
            <w:tcW w:w="1088" w:type="dxa"/>
          </w:tcPr>
          <w:p w:rsidR="001A1434" w:rsidRPr="00533CAF" w:rsidRDefault="001A1434" w:rsidP="00A70312">
            <w:pPr>
              <w:pStyle w:val="Style1"/>
              <w:spacing w:line="288" w:lineRule="auto"/>
              <w:jc w:val="both"/>
              <w:rPr>
                <w:lang w:val="pt-BR"/>
              </w:rPr>
            </w:pPr>
            <w:r w:rsidRPr="00533CAF">
              <w:rPr>
                <w:lang w:val="pt-BR"/>
              </w:rPr>
              <w:t>3</w:t>
            </w:r>
            <w:r>
              <w:rPr>
                <w:lang w:val="pt-BR"/>
              </w:rPr>
              <w:t>.</w:t>
            </w:r>
          </w:p>
        </w:tc>
        <w:tc>
          <w:tcPr>
            <w:tcW w:w="7570" w:type="dxa"/>
          </w:tcPr>
          <w:p w:rsidR="001A1434" w:rsidRPr="00533CAF" w:rsidRDefault="001A1434" w:rsidP="00A70312">
            <w:pPr>
              <w:pStyle w:val="Style1"/>
              <w:spacing w:line="288" w:lineRule="auto"/>
              <w:jc w:val="both"/>
              <w:rPr>
                <w:lang w:val="pt-BR"/>
              </w:rPr>
            </w:pPr>
            <w:r w:rsidRPr="00533CAF">
              <w:rPr>
                <w:lang w:val="pt-BR"/>
              </w:rPr>
              <w:t>Hiệu quả sáng kiến kinh nghiệm</w:t>
            </w:r>
          </w:p>
        </w:tc>
        <w:tc>
          <w:tcPr>
            <w:tcW w:w="970" w:type="dxa"/>
          </w:tcPr>
          <w:p w:rsidR="001A1434" w:rsidRPr="00533CAF" w:rsidRDefault="001A1434" w:rsidP="00A70312">
            <w:pPr>
              <w:pStyle w:val="Style1"/>
              <w:spacing w:line="288" w:lineRule="auto"/>
              <w:jc w:val="right"/>
              <w:rPr>
                <w:lang w:val="pt-BR"/>
              </w:rPr>
            </w:pPr>
            <w:r w:rsidRPr="00533CAF">
              <w:rPr>
                <w:lang w:val="pt-BR"/>
              </w:rPr>
              <w:t>21</w:t>
            </w:r>
            <w:r>
              <w:rPr>
                <w:lang w:val="pt-BR"/>
              </w:rPr>
              <w:t>-22</w:t>
            </w:r>
          </w:p>
        </w:tc>
      </w:tr>
      <w:tr w:rsidR="001A1434" w:rsidRPr="00D01F00" w:rsidTr="0015247E">
        <w:trPr>
          <w:jc w:val="center"/>
        </w:trPr>
        <w:tc>
          <w:tcPr>
            <w:tcW w:w="8658" w:type="dxa"/>
            <w:gridSpan w:val="2"/>
          </w:tcPr>
          <w:p w:rsidR="001A1434" w:rsidRPr="00533CAF" w:rsidRDefault="001A1434" w:rsidP="00A70312">
            <w:pPr>
              <w:pStyle w:val="Style1"/>
              <w:spacing w:line="288" w:lineRule="auto"/>
              <w:jc w:val="both"/>
              <w:rPr>
                <w:b/>
                <w:lang w:val="pt-BR"/>
              </w:rPr>
            </w:pPr>
            <w:r w:rsidRPr="00533CAF">
              <w:rPr>
                <w:b/>
                <w:lang w:val="pt-BR"/>
              </w:rPr>
              <w:t>PHẦN III KẾT LUẬN</w:t>
            </w:r>
          </w:p>
        </w:tc>
        <w:tc>
          <w:tcPr>
            <w:tcW w:w="970" w:type="dxa"/>
          </w:tcPr>
          <w:p w:rsidR="001A1434" w:rsidRPr="00533CAF" w:rsidRDefault="001A1434" w:rsidP="00A70312">
            <w:pPr>
              <w:pStyle w:val="Style1"/>
              <w:spacing w:line="288" w:lineRule="auto"/>
              <w:jc w:val="right"/>
              <w:rPr>
                <w:lang w:val="pt-BR"/>
              </w:rPr>
            </w:pPr>
            <w:r w:rsidRPr="00533CAF">
              <w:rPr>
                <w:lang w:val="pt-BR"/>
              </w:rPr>
              <w:t>23</w:t>
            </w:r>
          </w:p>
        </w:tc>
      </w:tr>
      <w:tr w:rsidR="001A1434" w:rsidRPr="00D01F00" w:rsidTr="0015247E">
        <w:trPr>
          <w:jc w:val="center"/>
        </w:trPr>
        <w:tc>
          <w:tcPr>
            <w:tcW w:w="1088" w:type="dxa"/>
          </w:tcPr>
          <w:p w:rsidR="001A1434" w:rsidRPr="00533CAF" w:rsidRDefault="001A1434" w:rsidP="00A70312">
            <w:pPr>
              <w:pStyle w:val="Style1"/>
              <w:spacing w:line="288" w:lineRule="auto"/>
              <w:jc w:val="both"/>
              <w:rPr>
                <w:lang w:val="pt-BR"/>
              </w:rPr>
            </w:pPr>
            <w:r w:rsidRPr="00533CAF">
              <w:rPr>
                <w:lang w:val="pt-BR"/>
              </w:rPr>
              <w:t>1</w:t>
            </w:r>
            <w:r>
              <w:rPr>
                <w:lang w:val="pt-BR"/>
              </w:rPr>
              <w:t>.</w:t>
            </w:r>
          </w:p>
        </w:tc>
        <w:tc>
          <w:tcPr>
            <w:tcW w:w="7570" w:type="dxa"/>
          </w:tcPr>
          <w:p w:rsidR="001A1434" w:rsidRPr="00533CAF" w:rsidRDefault="001A1434" w:rsidP="00A70312">
            <w:pPr>
              <w:pStyle w:val="Style1"/>
              <w:spacing w:line="288" w:lineRule="auto"/>
              <w:jc w:val="both"/>
              <w:rPr>
                <w:lang w:val="pt-BR"/>
              </w:rPr>
            </w:pPr>
            <w:r w:rsidRPr="00533CAF">
              <w:rPr>
                <w:lang w:val="pt-BR"/>
              </w:rPr>
              <w:t>Bài học kinh nghiệm</w:t>
            </w:r>
          </w:p>
        </w:tc>
        <w:tc>
          <w:tcPr>
            <w:tcW w:w="970" w:type="dxa"/>
          </w:tcPr>
          <w:p w:rsidR="001A1434" w:rsidRPr="00533CAF" w:rsidRDefault="001A1434" w:rsidP="00A70312">
            <w:pPr>
              <w:pStyle w:val="Style1"/>
              <w:spacing w:line="288" w:lineRule="auto"/>
              <w:jc w:val="right"/>
              <w:rPr>
                <w:lang w:val="pt-BR"/>
              </w:rPr>
            </w:pPr>
            <w:r w:rsidRPr="00533CAF">
              <w:rPr>
                <w:lang w:val="pt-BR"/>
              </w:rPr>
              <w:t>23</w:t>
            </w:r>
          </w:p>
        </w:tc>
      </w:tr>
      <w:tr w:rsidR="001A1434" w:rsidRPr="00D01F00" w:rsidTr="0015247E">
        <w:trPr>
          <w:jc w:val="center"/>
        </w:trPr>
        <w:tc>
          <w:tcPr>
            <w:tcW w:w="1088" w:type="dxa"/>
          </w:tcPr>
          <w:p w:rsidR="001A1434" w:rsidRPr="00533CAF" w:rsidRDefault="001A1434" w:rsidP="00A70312">
            <w:pPr>
              <w:pStyle w:val="Style1"/>
              <w:spacing w:line="288" w:lineRule="auto"/>
              <w:jc w:val="both"/>
              <w:rPr>
                <w:lang w:val="pt-BR"/>
              </w:rPr>
            </w:pPr>
            <w:r w:rsidRPr="00533CAF">
              <w:rPr>
                <w:lang w:val="pt-BR"/>
              </w:rPr>
              <w:t>2</w:t>
            </w:r>
            <w:r>
              <w:rPr>
                <w:lang w:val="pt-BR"/>
              </w:rPr>
              <w:t>.</w:t>
            </w:r>
          </w:p>
        </w:tc>
        <w:tc>
          <w:tcPr>
            <w:tcW w:w="7570" w:type="dxa"/>
          </w:tcPr>
          <w:p w:rsidR="001A1434" w:rsidRPr="00533CAF" w:rsidRDefault="001A1434" w:rsidP="00A70312">
            <w:pPr>
              <w:pStyle w:val="Style1"/>
              <w:spacing w:line="288" w:lineRule="auto"/>
              <w:jc w:val="both"/>
              <w:rPr>
                <w:lang w:val="pt-BR"/>
              </w:rPr>
            </w:pPr>
            <w:r w:rsidRPr="00533CAF">
              <w:rPr>
                <w:lang w:val="pt-BR"/>
              </w:rPr>
              <w:t>Đề nghị</w:t>
            </w:r>
          </w:p>
        </w:tc>
        <w:tc>
          <w:tcPr>
            <w:tcW w:w="970" w:type="dxa"/>
          </w:tcPr>
          <w:p w:rsidR="001A1434" w:rsidRPr="00533CAF" w:rsidRDefault="001A1434" w:rsidP="00A70312">
            <w:pPr>
              <w:pStyle w:val="Style1"/>
              <w:spacing w:line="288" w:lineRule="auto"/>
              <w:jc w:val="right"/>
              <w:rPr>
                <w:lang w:val="pt-BR"/>
              </w:rPr>
            </w:pPr>
            <w:r w:rsidRPr="00533CAF">
              <w:rPr>
                <w:lang w:val="pt-BR"/>
              </w:rPr>
              <w:t>24</w:t>
            </w:r>
          </w:p>
        </w:tc>
      </w:tr>
    </w:tbl>
    <w:p w:rsidR="001A1434" w:rsidRPr="00D01F00" w:rsidRDefault="001A1434" w:rsidP="004848C1">
      <w:pPr>
        <w:pStyle w:val="Style1"/>
        <w:spacing w:line="288" w:lineRule="auto"/>
        <w:ind w:left="2880"/>
        <w:jc w:val="both"/>
        <w:rPr>
          <w:lang w:val="pt-BR"/>
        </w:rPr>
      </w:pPr>
    </w:p>
    <w:sectPr w:rsidR="001A1434" w:rsidRPr="00D01F00" w:rsidSect="0015247E">
      <w:pgSz w:w="11907" w:h="16840" w:code="9"/>
      <w:pgMar w:top="1134" w:right="1134" w:bottom="1134" w:left="1701" w:header="720" w:footer="720"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1434" w:rsidRDefault="001A1434" w:rsidP="008C2FB0">
      <w:pPr>
        <w:pStyle w:val="Style1"/>
      </w:pPr>
      <w:r>
        <w:separator/>
      </w:r>
    </w:p>
  </w:endnote>
  <w:endnote w:type="continuationSeparator" w:id="0">
    <w:p w:rsidR="001A1434" w:rsidRDefault="001A1434" w:rsidP="008C2FB0">
      <w:pPr>
        <w:pStyle w:val="Style1"/>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434" w:rsidRDefault="001A1434" w:rsidP="0015247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A1434" w:rsidRDefault="001A143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434" w:rsidRDefault="001A1434" w:rsidP="0015247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1A1434" w:rsidRDefault="001A14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1434" w:rsidRDefault="001A1434" w:rsidP="008C2FB0">
      <w:pPr>
        <w:pStyle w:val="Style1"/>
      </w:pPr>
      <w:r>
        <w:separator/>
      </w:r>
    </w:p>
  </w:footnote>
  <w:footnote w:type="continuationSeparator" w:id="0">
    <w:p w:rsidR="001A1434" w:rsidRDefault="001A1434" w:rsidP="008C2FB0">
      <w:pPr>
        <w:pStyle w:val="Style1"/>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75pt" o:bullet="t">
        <v:imagedata r:id="rId1" o:title=""/>
      </v:shape>
    </w:pict>
  </w:numPicBullet>
  <w:abstractNum w:abstractNumId="0">
    <w:nsid w:val="00C35D2E"/>
    <w:multiLevelType w:val="hybridMultilevel"/>
    <w:tmpl w:val="FD14B03C"/>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2551472"/>
    <w:multiLevelType w:val="hybridMultilevel"/>
    <w:tmpl w:val="42B2356C"/>
    <w:lvl w:ilvl="0" w:tplc="C94ABA0E">
      <w:start w:val="1"/>
      <w:numFmt w:val="upperRoman"/>
      <w:lvlText w:val="%1."/>
      <w:lvlJc w:val="left"/>
      <w:pPr>
        <w:ind w:left="720" w:hanging="360"/>
      </w:pPr>
      <w:rPr>
        <w:rFonts w:cs="Times New Roman" w:hint="default"/>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5901FAA"/>
    <w:multiLevelType w:val="hybridMultilevel"/>
    <w:tmpl w:val="F66AE946"/>
    <w:lvl w:ilvl="0" w:tplc="04090003">
      <w:start w:val="1"/>
      <w:numFmt w:val="bullet"/>
      <w:lvlText w:val="o"/>
      <w:lvlJc w:val="left"/>
      <w:pPr>
        <w:ind w:left="2880" w:hanging="360"/>
      </w:pPr>
      <w:rPr>
        <w:rFonts w:ascii="Courier New" w:hAnsi="Courier New"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nsid w:val="06EB0D7C"/>
    <w:multiLevelType w:val="hybridMultilevel"/>
    <w:tmpl w:val="E8A49846"/>
    <w:lvl w:ilvl="0" w:tplc="04090003">
      <w:start w:val="1"/>
      <w:numFmt w:val="bullet"/>
      <w:lvlText w:val="o"/>
      <w:lvlJc w:val="left"/>
      <w:pPr>
        <w:ind w:left="2235" w:hanging="360"/>
      </w:pPr>
      <w:rPr>
        <w:rFonts w:ascii="Courier New" w:hAnsi="Courier New" w:hint="default"/>
      </w:rPr>
    </w:lvl>
    <w:lvl w:ilvl="1" w:tplc="04090003" w:tentative="1">
      <w:start w:val="1"/>
      <w:numFmt w:val="bullet"/>
      <w:lvlText w:val="o"/>
      <w:lvlJc w:val="left"/>
      <w:pPr>
        <w:ind w:left="2955" w:hanging="360"/>
      </w:pPr>
      <w:rPr>
        <w:rFonts w:ascii="Courier New" w:hAnsi="Courier New" w:hint="default"/>
      </w:rPr>
    </w:lvl>
    <w:lvl w:ilvl="2" w:tplc="04090005" w:tentative="1">
      <w:start w:val="1"/>
      <w:numFmt w:val="bullet"/>
      <w:lvlText w:val=""/>
      <w:lvlJc w:val="left"/>
      <w:pPr>
        <w:ind w:left="3675" w:hanging="360"/>
      </w:pPr>
      <w:rPr>
        <w:rFonts w:ascii="Wingdings" w:hAnsi="Wingdings" w:hint="default"/>
      </w:rPr>
    </w:lvl>
    <w:lvl w:ilvl="3" w:tplc="04090001" w:tentative="1">
      <w:start w:val="1"/>
      <w:numFmt w:val="bullet"/>
      <w:lvlText w:val=""/>
      <w:lvlJc w:val="left"/>
      <w:pPr>
        <w:ind w:left="4395" w:hanging="360"/>
      </w:pPr>
      <w:rPr>
        <w:rFonts w:ascii="Symbol" w:hAnsi="Symbol" w:hint="default"/>
      </w:rPr>
    </w:lvl>
    <w:lvl w:ilvl="4" w:tplc="04090003" w:tentative="1">
      <w:start w:val="1"/>
      <w:numFmt w:val="bullet"/>
      <w:lvlText w:val="o"/>
      <w:lvlJc w:val="left"/>
      <w:pPr>
        <w:ind w:left="5115" w:hanging="360"/>
      </w:pPr>
      <w:rPr>
        <w:rFonts w:ascii="Courier New" w:hAnsi="Courier New" w:hint="default"/>
      </w:rPr>
    </w:lvl>
    <w:lvl w:ilvl="5" w:tplc="04090005" w:tentative="1">
      <w:start w:val="1"/>
      <w:numFmt w:val="bullet"/>
      <w:lvlText w:val=""/>
      <w:lvlJc w:val="left"/>
      <w:pPr>
        <w:ind w:left="5835" w:hanging="360"/>
      </w:pPr>
      <w:rPr>
        <w:rFonts w:ascii="Wingdings" w:hAnsi="Wingdings" w:hint="default"/>
      </w:rPr>
    </w:lvl>
    <w:lvl w:ilvl="6" w:tplc="04090001" w:tentative="1">
      <w:start w:val="1"/>
      <w:numFmt w:val="bullet"/>
      <w:lvlText w:val=""/>
      <w:lvlJc w:val="left"/>
      <w:pPr>
        <w:ind w:left="6555" w:hanging="360"/>
      </w:pPr>
      <w:rPr>
        <w:rFonts w:ascii="Symbol" w:hAnsi="Symbol" w:hint="default"/>
      </w:rPr>
    </w:lvl>
    <w:lvl w:ilvl="7" w:tplc="04090003" w:tentative="1">
      <w:start w:val="1"/>
      <w:numFmt w:val="bullet"/>
      <w:lvlText w:val="o"/>
      <w:lvlJc w:val="left"/>
      <w:pPr>
        <w:ind w:left="7275" w:hanging="360"/>
      </w:pPr>
      <w:rPr>
        <w:rFonts w:ascii="Courier New" w:hAnsi="Courier New" w:hint="default"/>
      </w:rPr>
    </w:lvl>
    <w:lvl w:ilvl="8" w:tplc="04090005" w:tentative="1">
      <w:start w:val="1"/>
      <w:numFmt w:val="bullet"/>
      <w:lvlText w:val=""/>
      <w:lvlJc w:val="left"/>
      <w:pPr>
        <w:ind w:left="7995" w:hanging="360"/>
      </w:pPr>
      <w:rPr>
        <w:rFonts w:ascii="Wingdings" w:hAnsi="Wingdings" w:hint="default"/>
      </w:rPr>
    </w:lvl>
  </w:abstractNum>
  <w:abstractNum w:abstractNumId="4">
    <w:nsid w:val="0B0B45EB"/>
    <w:multiLevelType w:val="hybridMultilevel"/>
    <w:tmpl w:val="25988FB8"/>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nsid w:val="0B76711E"/>
    <w:multiLevelType w:val="hybridMultilevel"/>
    <w:tmpl w:val="00646BA8"/>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nsid w:val="0CCE6579"/>
    <w:multiLevelType w:val="hybridMultilevel"/>
    <w:tmpl w:val="603E9D62"/>
    <w:lvl w:ilvl="0" w:tplc="04090009">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7">
    <w:nsid w:val="169C24D7"/>
    <w:multiLevelType w:val="hybridMultilevel"/>
    <w:tmpl w:val="FCA83E74"/>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70A22E7"/>
    <w:multiLevelType w:val="hybridMultilevel"/>
    <w:tmpl w:val="77EC13A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EA31223"/>
    <w:multiLevelType w:val="hybridMultilevel"/>
    <w:tmpl w:val="0902CD92"/>
    <w:lvl w:ilvl="0" w:tplc="04090003">
      <w:start w:val="1"/>
      <w:numFmt w:val="bullet"/>
      <w:lvlText w:val="o"/>
      <w:lvlJc w:val="left"/>
      <w:pPr>
        <w:ind w:left="2880" w:hanging="360"/>
      </w:pPr>
      <w:rPr>
        <w:rFonts w:ascii="Courier New" w:hAnsi="Courier New"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nsid w:val="1F2B5A0D"/>
    <w:multiLevelType w:val="hybridMultilevel"/>
    <w:tmpl w:val="A44C8110"/>
    <w:lvl w:ilvl="0" w:tplc="0409000F">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204C45C9"/>
    <w:multiLevelType w:val="hybridMultilevel"/>
    <w:tmpl w:val="C99C1E5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2E3251A"/>
    <w:multiLevelType w:val="hybridMultilevel"/>
    <w:tmpl w:val="43880DFE"/>
    <w:lvl w:ilvl="0" w:tplc="04090003">
      <w:start w:val="1"/>
      <w:numFmt w:val="bullet"/>
      <w:lvlText w:val="o"/>
      <w:lvlJc w:val="left"/>
      <w:pPr>
        <w:ind w:left="2880" w:hanging="360"/>
      </w:pPr>
      <w:rPr>
        <w:rFonts w:ascii="Courier New" w:hAnsi="Courier New"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nsid w:val="26A249EC"/>
    <w:multiLevelType w:val="hybridMultilevel"/>
    <w:tmpl w:val="4C5CD080"/>
    <w:lvl w:ilvl="0" w:tplc="04090003">
      <w:start w:val="1"/>
      <w:numFmt w:val="bullet"/>
      <w:lvlText w:val="o"/>
      <w:lvlJc w:val="left"/>
      <w:pPr>
        <w:ind w:left="2880" w:hanging="360"/>
      </w:pPr>
      <w:rPr>
        <w:rFonts w:ascii="Courier New" w:hAnsi="Courier New"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nsid w:val="26D454FD"/>
    <w:multiLevelType w:val="hybridMultilevel"/>
    <w:tmpl w:val="80105AA6"/>
    <w:lvl w:ilvl="0" w:tplc="04090005">
      <w:start w:val="1"/>
      <w:numFmt w:val="bullet"/>
      <w:lvlText w:val=""/>
      <w:lvlJc w:val="left"/>
      <w:pPr>
        <w:ind w:left="2535" w:hanging="360"/>
      </w:pPr>
      <w:rPr>
        <w:rFonts w:ascii="Wingdings" w:hAnsi="Wingdings" w:hint="default"/>
      </w:rPr>
    </w:lvl>
    <w:lvl w:ilvl="1" w:tplc="04090003" w:tentative="1">
      <w:start w:val="1"/>
      <w:numFmt w:val="bullet"/>
      <w:lvlText w:val="o"/>
      <w:lvlJc w:val="left"/>
      <w:pPr>
        <w:ind w:left="3255" w:hanging="360"/>
      </w:pPr>
      <w:rPr>
        <w:rFonts w:ascii="Courier New" w:hAnsi="Courier New" w:hint="default"/>
      </w:rPr>
    </w:lvl>
    <w:lvl w:ilvl="2" w:tplc="04090005" w:tentative="1">
      <w:start w:val="1"/>
      <w:numFmt w:val="bullet"/>
      <w:lvlText w:val=""/>
      <w:lvlJc w:val="left"/>
      <w:pPr>
        <w:ind w:left="3975" w:hanging="360"/>
      </w:pPr>
      <w:rPr>
        <w:rFonts w:ascii="Wingdings" w:hAnsi="Wingdings" w:hint="default"/>
      </w:rPr>
    </w:lvl>
    <w:lvl w:ilvl="3" w:tplc="04090001" w:tentative="1">
      <w:start w:val="1"/>
      <w:numFmt w:val="bullet"/>
      <w:lvlText w:val=""/>
      <w:lvlJc w:val="left"/>
      <w:pPr>
        <w:ind w:left="4695" w:hanging="360"/>
      </w:pPr>
      <w:rPr>
        <w:rFonts w:ascii="Symbol" w:hAnsi="Symbol" w:hint="default"/>
      </w:rPr>
    </w:lvl>
    <w:lvl w:ilvl="4" w:tplc="04090003" w:tentative="1">
      <w:start w:val="1"/>
      <w:numFmt w:val="bullet"/>
      <w:lvlText w:val="o"/>
      <w:lvlJc w:val="left"/>
      <w:pPr>
        <w:ind w:left="5415" w:hanging="360"/>
      </w:pPr>
      <w:rPr>
        <w:rFonts w:ascii="Courier New" w:hAnsi="Courier New" w:hint="default"/>
      </w:rPr>
    </w:lvl>
    <w:lvl w:ilvl="5" w:tplc="04090005" w:tentative="1">
      <w:start w:val="1"/>
      <w:numFmt w:val="bullet"/>
      <w:lvlText w:val=""/>
      <w:lvlJc w:val="left"/>
      <w:pPr>
        <w:ind w:left="6135" w:hanging="360"/>
      </w:pPr>
      <w:rPr>
        <w:rFonts w:ascii="Wingdings" w:hAnsi="Wingdings" w:hint="default"/>
      </w:rPr>
    </w:lvl>
    <w:lvl w:ilvl="6" w:tplc="04090001" w:tentative="1">
      <w:start w:val="1"/>
      <w:numFmt w:val="bullet"/>
      <w:lvlText w:val=""/>
      <w:lvlJc w:val="left"/>
      <w:pPr>
        <w:ind w:left="6855" w:hanging="360"/>
      </w:pPr>
      <w:rPr>
        <w:rFonts w:ascii="Symbol" w:hAnsi="Symbol" w:hint="default"/>
      </w:rPr>
    </w:lvl>
    <w:lvl w:ilvl="7" w:tplc="04090003" w:tentative="1">
      <w:start w:val="1"/>
      <w:numFmt w:val="bullet"/>
      <w:lvlText w:val="o"/>
      <w:lvlJc w:val="left"/>
      <w:pPr>
        <w:ind w:left="7575" w:hanging="360"/>
      </w:pPr>
      <w:rPr>
        <w:rFonts w:ascii="Courier New" w:hAnsi="Courier New" w:hint="default"/>
      </w:rPr>
    </w:lvl>
    <w:lvl w:ilvl="8" w:tplc="04090005" w:tentative="1">
      <w:start w:val="1"/>
      <w:numFmt w:val="bullet"/>
      <w:lvlText w:val=""/>
      <w:lvlJc w:val="left"/>
      <w:pPr>
        <w:ind w:left="8295" w:hanging="360"/>
      </w:pPr>
      <w:rPr>
        <w:rFonts w:ascii="Wingdings" w:hAnsi="Wingdings" w:hint="default"/>
      </w:rPr>
    </w:lvl>
  </w:abstractNum>
  <w:abstractNum w:abstractNumId="15">
    <w:nsid w:val="275E0AC3"/>
    <w:multiLevelType w:val="hybridMultilevel"/>
    <w:tmpl w:val="0308B6FE"/>
    <w:lvl w:ilvl="0" w:tplc="189205AE">
      <w:start w:val="1"/>
      <w:numFmt w:val="upperRoman"/>
      <w:lvlText w:val="%1."/>
      <w:lvlJc w:val="left"/>
      <w:pPr>
        <w:ind w:left="2880" w:hanging="72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6">
    <w:nsid w:val="2D781DF4"/>
    <w:multiLevelType w:val="hybridMultilevel"/>
    <w:tmpl w:val="D46CC0C4"/>
    <w:lvl w:ilvl="0" w:tplc="B53C324C">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
    <w:nsid w:val="2DEA151D"/>
    <w:multiLevelType w:val="hybridMultilevel"/>
    <w:tmpl w:val="7974D75A"/>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nsid w:val="2F645CB0"/>
    <w:multiLevelType w:val="hybridMultilevel"/>
    <w:tmpl w:val="6B6209BA"/>
    <w:lvl w:ilvl="0" w:tplc="0409000D">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nsid w:val="2FB0202F"/>
    <w:multiLevelType w:val="hybridMultilevel"/>
    <w:tmpl w:val="2798597A"/>
    <w:lvl w:ilvl="0" w:tplc="189205AE">
      <w:start w:val="1"/>
      <w:numFmt w:val="upp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nsid w:val="30BA06CF"/>
    <w:multiLevelType w:val="hybridMultilevel"/>
    <w:tmpl w:val="A0DCBB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0CF2DA5"/>
    <w:multiLevelType w:val="hybridMultilevel"/>
    <w:tmpl w:val="ACB63FB8"/>
    <w:lvl w:ilvl="0" w:tplc="0409000B">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2">
    <w:nsid w:val="32546E10"/>
    <w:multiLevelType w:val="hybridMultilevel"/>
    <w:tmpl w:val="B4443812"/>
    <w:lvl w:ilvl="0" w:tplc="D618DBD2">
      <w:start w:val="1"/>
      <w:numFmt w:val="decimal"/>
      <w:lvlText w:val="%1."/>
      <w:lvlJc w:val="left"/>
      <w:pPr>
        <w:ind w:left="1340" w:hanging="360"/>
      </w:pPr>
      <w:rPr>
        <w:rFonts w:cs="Times New Roman" w:hint="default"/>
      </w:rPr>
    </w:lvl>
    <w:lvl w:ilvl="1" w:tplc="04090019" w:tentative="1">
      <w:start w:val="1"/>
      <w:numFmt w:val="lowerLetter"/>
      <w:lvlText w:val="%2."/>
      <w:lvlJc w:val="left"/>
      <w:pPr>
        <w:ind w:left="2060" w:hanging="360"/>
      </w:pPr>
      <w:rPr>
        <w:rFonts w:cs="Times New Roman"/>
      </w:rPr>
    </w:lvl>
    <w:lvl w:ilvl="2" w:tplc="0409001B" w:tentative="1">
      <w:start w:val="1"/>
      <w:numFmt w:val="lowerRoman"/>
      <w:lvlText w:val="%3."/>
      <w:lvlJc w:val="right"/>
      <w:pPr>
        <w:ind w:left="2780" w:hanging="180"/>
      </w:pPr>
      <w:rPr>
        <w:rFonts w:cs="Times New Roman"/>
      </w:rPr>
    </w:lvl>
    <w:lvl w:ilvl="3" w:tplc="0409000F" w:tentative="1">
      <w:start w:val="1"/>
      <w:numFmt w:val="decimal"/>
      <w:lvlText w:val="%4."/>
      <w:lvlJc w:val="left"/>
      <w:pPr>
        <w:ind w:left="3500" w:hanging="360"/>
      </w:pPr>
      <w:rPr>
        <w:rFonts w:cs="Times New Roman"/>
      </w:rPr>
    </w:lvl>
    <w:lvl w:ilvl="4" w:tplc="04090019" w:tentative="1">
      <w:start w:val="1"/>
      <w:numFmt w:val="lowerLetter"/>
      <w:lvlText w:val="%5."/>
      <w:lvlJc w:val="left"/>
      <w:pPr>
        <w:ind w:left="4220" w:hanging="360"/>
      </w:pPr>
      <w:rPr>
        <w:rFonts w:cs="Times New Roman"/>
      </w:rPr>
    </w:lvl>
    <w:lvl w:ilvl="5" w:tplc="0409001B" w:tentative="1">
      <w:start w:val="1"/>
      <w:numFmt w:val="lowerRoman"/>
      <w:lvlText w:val="%6."/>
      <w:lvlJc w:val="right"/>
      <w:pPr>
        <w:ind w:left="4940" w:hanging="180"/>
      </w:pPr>
      <w:rPr>
        <w:rFonts w:cs="Times New Roman"/>
      </w:rPr>
    </w:lvl>
    <w:lvl w:ilvl="6" w:tplc="0409000F" w:tentative="1">
      <w:start w:val="1"/>
      <w:numFmt w:val="decimal"/>
      <w:lvlText w:val="%7."/>
      <w:lvlJc w:val="left"/>
      <w:pPr>
        <w:ind w:left="5660" w:hanging="360"/>
      </w:pPr>
      <w:rPr>
        <w:rFonts w:cs="Times New Roman"/>
      </w:rPr>
    </w:lvl>
    <w:lvl w:ilvl="7" w:tplc="04090019" w:tentative="1">
      <w:start w:val="1"/>
      <w:numFmt w:val="lowerLetter"/>
      <w:lvlText w:val="%8."/>
      <w:lvlJc w:val="left"/>
      <w:pPr>
        <w:ind w:left="6380" w:hanging="360"/>
      </w:pPr>
      <w:rPr>
        <w:rFonts w:cs="Times New Roman"/>
      </w:rPr>
    </w:lvl>
    <w:lvl w:ilvl="8" w:tplc="0409001B" w:tentative="1">
      <w:start w:val="1"/>
      <w:numFmt w:val="lowerRoman"/>
      <w:lvlText w:val="%9."/>
      <w:lvlJc w:val="right"/>
      <w:pPr>
        <w:ind w:left="7100" w:hanging="180"/>
      </w:pPr>
      <w:rPr>
        <w:rFonts w:cs="Times New Roman"/>
      </w:rPr>
    </w:lvl>
  </w:abstractNum>
  <w:abstractNum w:abstractNumId="23">
    <w:nsid w:val="32F22B38"/>
    <w:multiLevelType w:val="hybridMultilevel"/>
    <w:tmpl w:val="A19EB43E"/>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33F453A2"/>
    <w:multiLevelType w:val="hybridMultilevel"/>
    <w:tmpl w:val="10ECB3D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8E3277A"/>
    <w:multiLevelType w:val="hybridMultilevel"/>
    <w:tmpl w:val="407054FC"/>
    <w:lvl w:ilvl="0" w:tplc="0409000D">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6">
    <w:nsid w:val="39C15B8D"/>
    <w:multiLevelType w:val="hybridMultilevel"/>
    <w:tmpl w:val="0980B574"/>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3AB568B0"/>
    <w:multiLevelType w:val="hybridMultilevel"/>
    <w:tmpl w:val="E1421B74"/>
    <w:lvl w:ilvl="0" w:tplc="189205AE">
      <w:start w:val="1"/>
      <w:numFmt w:val="upperRoman"/>
      <w:lvlText w:val="%1."/>
      <w:lvlJc w:val="left"/>
      <w:pPr>
        <w:ind w:left="862" w:hanging="72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28">
    <w:nsid w:val="3BB12878"/>
    <w:multiLevelType w:val="hybridMultilevel"/>
    <w:tmpl w:val="1DE669D6"/>
    <w:lvl w:ilvl="0" w:tplc="04090007">
      <w:start w:val="1"/>
      <w:numFmt w:val="bullet"/>
      <w:lvlText w:val=""/>
      <w:lvlPicBulletId w:val="0"/>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nsid w:val="40FB28E6"/>
    <w:multiLevelType w:val="hybridMultilevel"/>
    <w:tmpl w:val="5354594E"/>
    <w:lvl w:ilvl="0" w:tplc="0409000B">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0">
    <w:nsid w:val="42353ACF"/>
    <w:multiLevelType w:val="hybridMultilevel"/>
    <w:tmpl w:val="0324F0A6"/>
    <w:lvl w:ilvl="0" w:tplc="A4F0F372">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1">
    <w:nsid w:val="43FB3048"/>
    <w:multiLevelType w:val="hybridMultilevel"/>
    <w:tmpl w:val="36329420"/>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49741F58"/>
    <w:multiLevelType w:val="hybridMultilevel"/>
    <w:tmpl w:val="C9DC7F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499E0780"/>
    <w:multiLevelType w:val="hybridMultilevel"/>
    <w:tmpl w:val="EBBE9AB6"/>
    <w:lvl w:ilvl="0" w:tplc="CC6A9E2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nsid w:val="4AF84275"/>
    <w:multiLevelType w:val="hybridMultilevel"/>
    <w:tmpl w:val="8A3EDFE0"/>
    <w:lvl w:ilvl="0" w:tplc="04090003">
      <w:start w:val="1"/>
      <w:numFmt w:val="bullet"/>
      <w:lvlText w:val="o"/>
      <w:lvlJc w:val="left"/>
      <w:pPr>
        <w:ind w:left="2880" w:hanging="360"/>
      </w:pPr>
      <w:rPr>
        <w:rFonts w:ascii="Courier New" w:hAnsi="Courier New"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nsid w:val="57E00123"/>
    <w:multiLevelType w:val="hybridMultilevel"/>
    <w:tmpl w:val="A7A2A0A8"/>
    <w:lvl w:ilvl="0" w:tplc="0409000B">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6">
    <w:nsid w:val="580160E0"/>
    <w:multiLevelType w:val="hybridMultilevel"/>
    <w:tmpl w:val="05AA8848"/>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5ACC0EEF"/>
    <w:multiLevelType w:val="hybridMultilevel"/>
    <w:tmpl w:val="30885B86"/>
    <w:lvl w:ilvl="0" w:tplc="4C70DC70">
      <w:start w:val="1"/>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5F64A07"/>
    <w:multiLevelType w:val="hybridMultilevel"/>
    <w:tmpl w:val="555651DE"/>
    <w:lvl w:ilvl="0" w:tplc="04090003">
      <w:start w:val="1"/>
      <w:numFmt w:val="bullet"/>
      <w:lvlText w:val="o"/>
      <w:lvlJc w:val="left"/>
      <w:pPr>
        <w:ind w:left="2880" w:hanging="360"/>
      </w:pPr>
      <w:rPr>
        <w:rFonts w:ascii="Courier New" w:hAnsi="Courier New"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9">
    <w:nsid w:val="69C9250B"/>
    <w:multiLevelType w:val="hybridMultilevel"/>
    <w:tmpl w:val="CEC0533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6D7155C5"/>
    <w:multiLevelType w:val="hybridMultilevel"/>
    <w:tmpl w:val="4134B79A"/>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1">
    <w:nsid w:val="72143256"/>
    <w:multiLevelType w:val="hybridMultilevel"/>
    <w:tmpl w:val="6F2A1F1C"/>
    <w:lvl w:ilvl="0" w:tplc="04090005">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42">
    <w:nsid w:val="7AF015E9"/>
    <w:multiLevelType w:val="hybridMultilevel"/>
    <w:tmpl w:val="797CE5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AD6563"/>
    <w:multiLevelType w:val="hybridMultilevel"/>
    <w:tmpl w:val="85EE9FA8"/>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nsid w:val="7C3143B4"/>
    <w:multiLevelType w:val="hybridMultilevel"/>
    <w:tmpl w:val="0562FD8E"/>
    <w:lvl w:ilvl="0" w:tplc="04090003">
      <w:start w:val="1"/>
      <w:numFmt w:val="bullet"/>
      <w:lvlText w:val="o"/>
      <w:lvlJc w:val="left"/>
      <w:pPr>
        <w:ind w:left="2880" w:hanging="360"/>
      </w:pPr>
      <w:rPr>
        <w:rFonts w:ascii="Courier New" w:hAnsi="Courier New"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39"/>
  </w:num>
  <w:num w:numId="2">
    <w:abstractNumId w:val="11"/>
  </w:num>
  <w:num w:numId="3">
    <w:abstractNumId w:val="33"/>
  </w:num>
  <w:num w:numId="4">
    <w:abstractNumId w:val="20"/>
  </w:num>
  <w:num w:numId="5">
    <w:abstractNumId w:val="19"/>
  </w:num>
  <w:num w:numId="6">
    <w:abstractNumId w:val="15"/>
  </w:num>
  <w:num w:numId="7">
    <w:abstractNumId w:val="1"/>
  </w:num>
  <w:num w:numId="8">
    <w:abstractNumId w:val="22"/>
  </w:num>
  <w:num w:numId="9">
    <w:abstractNumId w:val="37"/>
  </w:num>
  <w:num w:numId="10">
    <w:abstractNumId w:val="32"/>
  </w:num>
  <w:num w:numId="11">
    <w:abstractNumId w:val="7"/>
  </w:num>
  <w:num w:numId="12">
    <w:abstractNumId w:val="36"/>
  </w:num>
  <w:num w:numId="13">
    <w:abstractNumId w:val="44"/>
  </w:num>
  <w:num w:numId="14">
    <w:abstractNumId w:val="35"/>
  </w:num>
  <w:num w:numId="15">
    <w:abstractNumId w:val="23"/>
  </w:num>
  <w:num w:numId="16">
    <w:abstractNumId w:val="12"/>
  </w:num>
  <w:num w:numId="17">
    <w:abstractNumId w:val="34"/>
  </w:num>
  <w:num w:numId="18">
    <w:abstractNumId w:val="31"/>
  </w:num>
  <w:num w:numId="19">
    <w:abstractNumId w:val="43"/>
  </w:num>
  <w:num w:numId="20">
    <w:abstractNumId w:val="27"/>
  </w:num>
  <w:num w:numId="21">
    <w:abstractNumId w:val="30"/>
  </w:num>
  <w:num w:numId="22">
    <w:abstractNumId w:val="10"/>
  </w:num>
  <w:num w:numId="23">
    <w:abstractNumId w:val="16"/>
  </w:num>
  <w:num w:numId="24">
    <w:abstractNumId w:val="13"/>
  </w:num>
  <w:num w:numId="25">
    <w:abstractNumId w:val="2"/>
  </w:num>
  <w:num w:numId="26">
    <w:abstractNumId w:val="0"/>
  </w:num>
  <w:num w:numId="27">
    <w:abstractNumId w:val="9"/>
  </w:num>
  <w:num w:numId="28">
    <w:abstractNumId w:val="38"/>
  </w:num>
  <w:num w:numId="29">
    <w:abstractNumId w:val="26"/>
  </w:num>
  <w:num w:numId="30">
    <w:abstractNumId w:val="3"/>
  </w:num>
  <w:num w:numId="31">
    <w:abstractNumId w:val="28"/>
  </w:num>
  <w:num w:numId="32">
    <w:abstractNumId w:val="18"/>
  </w:num>
  <w:num w:numId="33">
    <w:abstractNumId w:val="25"/>
  </w:num>
  <w:num w:numId="34">
    <w:abstractNumId w:val="41"/>
  </w:num>
  <w:num w:numId="35">
    <w:abstractNumId w:val="40"/>
  </w:num>
  <w:num w:numId="36">
    <w:abstractNumId w:val="8"/>
  </w:num>
  <w:num w:numId="37">
    <w:abstractNumId w:val="14"/>
  </w:num>
  <w:num w:numId="38">
    <w:abstractNumId w:val="17"/>
  </w:num>
  <w:num w:numId="39">
    <w:abstractNumId w:val="4"/>
  </w:num>
  <w:num w:numId="40">
    <w:abstractNumId w:val="5"/>
  </w:num>
  <w:num w:numId="41">
    <w:abstractNumId w:val="29"/>
  </w:num>
  <w:num w:numId="42">
    <w:abstractNumId w:val="21"/>
  </w:num>
  <w:num w:numId="43">
    <w:abstractNumId w:val="42"/>
  </w:num>
  <w:num w:numId="44">
    <w:abstractNumId w:val="6"/>
  </w:num>
  <w:num w:numId="4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ocumentProtection w:edit="readOnly" w:enforcement="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51F2D"/>
    <w:rsid w:val="00051B51"/>
    <w:rsid w:val="0008475F"/>
    <w:rsid w:val="00092500"/>
    <w:rsid w:val="000A2942"/>
    <w:rsid w:val="000D1BB4"/>
    <w:rsid w:val="000D48C9"/>
    <w:rsid w:val="000E3731"/>
    <w:rsid w:val="000F3B37"/>
    <w:rsid w:val="000F570E"/>
    <w:rsid w:val="00101303"/>
    <w:rsid w:val="00101985"/>
    <w:rsid w:val="00107EC4"/>
    <w:rsid w:val="00112196"/>
    <w:rsid w:val="00122814"/>
    <w:rsid w:val="001241AD"/>
    <w:rsid w:val="0013187F"/>
    <w:rsid w:val="00142FD0"/>
    <w:rsid w:val="0015247E"/>
    <w:rsid w:val="00157110"/>
    <w:rsid w:val="00165496"/>
    <w:rsid w:val="00186B03"/>
    <w:rsid w:val="001A1434"/>
    <w:rsid w:val="001A62C0"/>
    <w:rsid w:val="001B1A9D"/>
    <w:rsid w:val="001B2112"/>
    <w:rsid w:val="001D3D99"/>
    <w:rsid w:val="00201CB2"/>
    <w:rsid w:val="00217C13"/>
    <w:rsid w:val="00244DA6"/>
    <w:rsid w:val="00252CAD"/>
    <w:rsid w:val="00253B27"/>
    <w:rsid w:val="00257485"/>
    <w:rsid w:val="00282F77"/>
    <w:rsid w:val="0029151D"/>
    <w:rsid w:val="002E421C"/>
    <w:rsid w:val="00315CC6"/>
    <w:rsid w:val="00334662"/>
    <w:rsid w:val="00345ED0"/>
    <w:rsid w:val="00347EA9"/>
    <w:rsid w:val="003527CC"/>
    <w:rsid w:val="0035733B"/>
    <w:rsid w:val="003641BC"/>
    <w:rsid w:val="003838F2"/>
    <w:rsid w:val="00385A6F"/>
    <w:rsid w:val="00393DCD"/>
    <w:rsid w:val="003952BC"/>
    <w:rsid w:val="003B19C2"/>
    <w:rsid w:val="003C10F1"/>
    <w:rsid w:val="003C1A69"/>
    <w:rsid w:val="003E0B7A"/>
    <w:rsid w:val="00404FE3"/>
    <w:rsid w:val="00411C70"/>
    <w:rsid w:val="00415D70"/>
    <w:rsid w:val="00416AF5"/>
    <w:rsid w:val="00437EE3"/>
    <w:rsid w:val="00452A1E"/>
    <w:rsid w:val="004740B0"/>
    <w:rsid w:val="004848C1"/>
    <w:rsid w:val="00495F67"/>
    <w:rsid w:val="004A4AE3"/>
    <w:rsid w:val="004B7278"/>
    <w:rsid w:val="004C4462"/>
    <w:rsid w:val="004F1829"/>
    <w:rsid w:val="00505673"/>
    <w:rsid w:val="0052441F"/>
    <w:rsid w:val="00526022"/>
    <w:rsid w:val="0053215D"/>
    <w:rsid w:val="00533CAF"/>
    <w:rsid w:val="00535362"/>
    <w:rsid w:val="005523B2"/>
    <w:rsid w:val="0056348B"/>
    <w:rsid w:val="00572388"/>
    <w:rsid w:val="005769B3"/>
    <w:rsid w:val="00581338"/>
    <w:rsid w:val="005825E0"/>
    <w:rsid w:val="00590AC2"/>
    <w:rsid w:val="005A7D76"/>
    <w:rsid w:val="005B02E9"/>
    <w:rsid w:val="005B7B4B"/>
    <w:rsid w:val="005D3E74"/>
    <w:rsid w:val="005E23BE"/>
    <w:rsid w:val="005F3A3E"/>
    <w:rsid w:val="005F61F2"/>
    <w:rsid w:val="0061222C"/>
    <w:rsid w:val="006123A5"/>
    <w:rsid w:val="006353F7"/>
    <w:rsid w:val="00652139"/>
    <w:rsid w:val="00653FA3"/>
    <w:rsid w:val="00656159"/>
    <w:rsid w:val="00665011"/>
    <w:rsid w:val="00671FEF"/>
    <w:rsid w:val="00673C60"/>
    <w:rsid w:val="00676445"/>
    <w:rsid w:val="00685DE3"/>
    <w:rsid w:val="00692E89"/>
    <w:rsid w:val="006A0BD3"/>
    <w:rsid w:val="006C2F49"/>
    <w:rsid w:val="006C31E6"/>
    <w:rsid w:val="006C65B2"/>
    <w:rsid w:val="006F10B7"/>
    <w:rsid w:val="006F20E9"/>
    <w:rsid w:val="00723052"/>
    <w:rsid w:val="0072790F"/>
    <w:rsid w:val="00737A33"/>
    <w:rsid w:val="00740D64"/>
    <w:rsid w:val="00745566"/>
    <w:rsid w:val="00747969"/>
    <w:rsid w:val="00750C20"/>
    <w:rsid w:val="00752F1A"/>
    <w:rsid w:val="00757146"/>
    <w:rsid w:val="00765550"/>
    <w:rsid w:val="00777D4D"/>
    <w:rsid w:val="007A707A"/>
    <w:rsid w:val="007B78FB"/>
    <w:rsid w:val="007D574C"/>
    <w:rsid w:val="0083602A"/>
    <w:rsid w:val="008433BE"/>
    <w:rsid w:val="00857A5D"/>
    <w:rsid w:val="00867ECB"/>
    <w:rsid w:val="00870390"/>
    <w:rsid w:val="00876413"/>
    <w:rsid w:val="008771C8"/>
    <w:rsid w:val="00893D81"/>
    <w:rsid w:val="00896FD2"/>
    <w:rsid w:val="00897A78"/>
    <w:rsid w:val="008C2FB0"/>
    <w:rsid w:val="008F0006"/>
    <w:rsid w:val="008F4809"/>
    <w:rsid w:val="0090684A"/>
    <w:rsid w:val="00916717"/>
    <w:rsid w:val="00941B19"/>
    <w:rsid w:val="00981AF7"/>
    <w:rsid w:val="00982208"/>
    <w:rsid w:val="009D103A"/>
    <w:rsid w:val="009D3F70"/>
    <w:rsid w:val="009E783F"/>
    <w:rsid w:val="009F6D71"/>
    <w:rsid w:val="009F7939"/>
    <w:rsid w:val="00A01814"/>
    <w:rsid w:val="00A10818"/>
    <w:rsid w:val="00A13DF0"/>
    <w:rsid w:val="00A56390"/>
    <w:rsid w:val="00A6705B"/>
    <w:rsid w:val="00A70312"/>
    <w:rsid w:val="00A72C76"/>
    <w:rsid w:val="00A72CD2"/>
    <w:rsid w:val="00A732EF"/>
    <w:rsid w:val="00A8546E"/>
    <w:rsid w:val="00A858A5"/>
    <w:rsid w:val="00AA1806"/>
    <w:rsid w:val="00AA319E"/>
    <w:rsid w:val="00AA4D1A"/>
    <w:rsid w:val="00AC520A"/>
    <w:rsid w:val="00AE7621"/>
    <w:rsid w:val="00AF320D"/>
    <w:rsid w:val="00B104BE"/>
    <w:rsid w:val="00B11D87"/>
    <w:rsid w:val="00B179A7"/>
    <w:rsid w:val="00B20F0B"/>
    <w:rsid w:val="00B23903"/>
    <w:rsid w:val="00B54077"/>
    <w:rsid w:val="00B574C0"/>
    <w:rsid w:val="00B67037"/>
    <w:rsid w:val="00B720CD"/>
    <w:rsid w:val="00B76ED6"/>
    <w:rsid w:val="00B84AD4"/>
    <w:rsid w:val="00B858AB"/>
    <w:rsid w:val="00B962D0"/>
    <w:rsid w:val="00BA0816"/>
    <w:rsid w:val="00BA4C84"/>
    <w:rsid w:val="00BA7924"/>
    <w:rsid w:val="00BB2FB4"/>
    <w:rsid w:val="00BB39B4"/>
    <w:rsid w:val="00BB4B79"/>
    <w:rsid w:val="00BB7D9E"/>
    <w:rsid w:val="00BC1E77"/>
    <w:rsid w:val="00BC2DC5"/>
    <w:rsid w:val="00BD7415"/>
    <w:rsid w:val="00BE0EF5"/>
    <w:rsid w:val="00BF02B0"/>
    <w:rsid w:val="00BF1087"/>
    <w:rsid w:val="00C03A61"/>
    <w:rsid w:val="00C203B0"/>
    <w:rsid w:val="00C45994"/>
    <w:rsid w:val="00C45E4F"/>
    <w:rsid w:val="00C47CAA"/>
    <w:rsid w:val="00C5198D"/>
    <w:rsid w:val="00C77675"/>
    <w:rsid w:val="00C77F9C"/>
    <w:rsid w:val="00CA6971"/>
    <w:rsid w:val="00CB02E7"/>
    <w:rsid w:val="00CC091A"/>
    <w:rsid w:val="00CC543C"/>
    <w:rsid w:val="00CF2508"/>
    <w:rsid w:val="00D01F00"/>
    <w:rsid w:val="00D02923"/>
    <w:rsid w:val="00D1453B"/>
    <w:rsid w:val="00D3478E"/>
    <w:rsid w:val="00D50AF2"/>
    <w:rsid w:val="00D51F2D"/>
    <w:rsid w:val="00D52B8F"/>
    <w:rsid w:val="00D629BB"/>
    <w:rsid w:val="00D73654"/>
    <w:rsid w:val="00D81D1D"/>
    <w:rsid w:val="00D92DF5"/>
    <w:rsid w:val="00DA4427"/>
    <w:rsid w:val="00DB024A"/>
    <w:rsid w:val="00E023DC"/>
    <w:rsid w:val="00E037E9"/>
    <w:rsid w:val="00E04111"/>
    <w:rsid w:val="00E079DD"/>
    <w:rsid w:val="00E276FE"/>
    <w:rsid w:val="00E311F3"/>
    <w:rsid w:val="00E475A0"/>
    <w:rsid w:val="00E533D0"/>
    <w:rsid w:val="00E7188E"/>
    <w:rsid w:val="00E76678"/>
    <w:rsid w:val="00E8092F"/>
    <w:rsid w:val="00EE2531"/>
    <w:rsid w:val="00EE44CC"/>
    <w:rsid w:val="00EF12B9"/>
    <w:rsid w:val="00EF141A"/>
    <w:rsid w:val="00F06FAC"/>
    <w:rsid w:val="00F114A9"/>
    <w:rsid w:val="00F1243C"/>
    <w:rsid w:val="00F26B35"/>
    <w:rsid w:val="00F42509"/>
    <w:rsid w:val="00F468CF"/>
    <w:rsid w:val="00F6257E"/>
    <w:rsid w:val="00F74E24"/>
    <w:rsid w:val="00F767C2"/>
    <w:rsid w:val="00F94C0C"/>
    <w:rsid w:val="00F95A72"/>
    <w:rsid w:val="00F97F1B"/>
    <w:rsid w:val="00FB596F"/>
    <w:rsid w:val="00FC2F77"/>
    <w:rsid w:val="00FD6B99"/>
    <w:rsid w:val="00FE29F0"/>
    <w:rsid w:val="00FF6FC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ED6"/>
    <w:pPr>
      <w:spacing w:after="200" w:line="276" w:lineRule="auto"/>
      <w:jc w:val="both"/>
    </w:pPr>
    <w:rPr>
      <w:sz w:val="28"/>
    </w:rPr>
  </w:style>
  <w:style w:type="paragraph" w:styleId="Heading1">
    <w:name w:val="heading 1"/>
    <w:basedOn w:val="Normal"/>
    <w:next w:val="Normal"/>
    <w:link w:val="Heading1Char"/>
    <w:uiPriority w:val="99"/>
    <w:qFormat/>
    <w:rsid w:val="00D51F2D"/>
    <w:pPr>
      <w:keepNext/>
      <w:keepLines/>
      <w:spacing w:before="480" w:after="0"/>
      <w:outlineLvl w:val="0"/>
    </w:pPr>
    <w:rPr>
      <w:rFonts w:ascii="Cambria" w:eastAsia="Times New Roman" w:hAnsi="Cambria"/>
      <w:b/>
      <w:bCs/>
      <w:color w:val="365F91"/>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51F2D"/>
    <w:rPr>
      <w:rFonts w:ascii="Cambria" w:hAnsi="Cambria" w:cs="Times New Roman"/>
      <w:b/>
      <w:bCs/>
      <w:color w:val="365F91"/>
      <w:sz w:val="28"/>
      <w:szCs w:val="28"/>
    </w:rPr>
  </w:style>
  <w:style w:type="paragraph" w:customStyle="1" w:styleId="Style1">
    <w:name w:val="Style1"/>
    <w:basedOn w:val="Normal"/>
    <w:uiPriority w:val="99"/>
    <w:rsid w:val="00D51F2D"/>
    <w:pPr>
      <w:jc w:val="left"/>
    </w:pPr>
  </w:style>
  <w:style w:type="paragraph" w:styleId="NoSpacing">
    <w:name w:val="No Spacing"/>
    <w:uiPriority w:val="99"/>
    <w:qFormat/>
    <w:rsid w:val="00D51F2D"/>
    <w:pPr>
      <w:jc w:val="both"/>
    </w:pPr>
    <w:rPr>
      <w:sz w:val="28"/>
    </w:rPr>
  </w:style>
  <w:style w:type="paragraph" w:styleId="Subtitle">
    <w:name w:val="Subtitle"/>
    <w:basedOn w:val="Normal"/>
    <w:next w:val="Normal"/>
    <w:link w:val="SubtitleChar"/>
    <w:uiPriority w:val="99"/>
    <w:qFormat/>
    <w:rsid w:val="00AF320D"/>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AF320D"/>
    <w:rPr>
      <w:rFonts w:ascii="Cambria" w:hAnsi="Cambria" w:cs="Times New Roman"/>
      <w:i/>
      <w:iCs/>
      <w:color w:val="4F81BD"/>
      <w:spacing w:val="15"/>
      <w:sz w:val="24"/>
      <w:szCs w:val="24"/>
    </w:rPr>
  </w:style>
  <w:style w:type="table" w:styleId="TableGrid">
    <w:name w:val="Table Grid"/>
    <w:basedOn w:val="TableNormal"/>
    <w:uiPriority w:val="99"/>
    <w:rsid w:val="00F767C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D52B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52B8F"/>
    <w:rPr>
      <w:rFonts w:ascii="Tahoma" w:hAnsi="Tahoma" w:cs="Tahoma"/>
      <w:sz w:val="16"/>
      <w:szCs w:val="16"/>
    </w:rPr>
  </w:style>
  <w:style w:type="paragraph" w:styleId="Footer">
    <w:name w:val="footer"/>
    <w:basedOn w:val="Normal"/>
    <w:link w:val="FooterChar"/>
    <w:uiPriority w:val="99"/>
    <w:rsid w:val="00D01F00"/>
    <w:pPr>
      <w:tabs>
        <w:tab w:val="center" w:pos="4320"/>
        <w:tab w:val="right" w:pos="8640"/>
      </w:tabs>
    </w:pPr>
  </w:style>
  <w:style w:type="character" w:customStyle="1" w:styleId="FooterChar">
    <w:name w:val="Footer Char"/>
    <w:basedOn w:val="DefaultParagraphFont"/>
    <w:link w:val="Footer"/>
    <w:uiPriority w:val="99"/>
    <w:semiHidden/>
    <w:locked/>
    <w:rsid w:val="00E079DD"/>
    <w:rPr>
      <w:rFonts w:cs="Times New Roman"/>
      <w:sz w:val="28"/>
    </w:rPr>
  </w:style>
  <w:style w:type="character" w:styleId="PageNumber">
    <w:name w:val="page number"/>
    <w:basedOn w:val="DefaultParagraphFont"/>
    <w:uiPriority w:val="99"/>
    <w:rsid w:val="00D01F00"/>
    <w:rPr>
      <w:rFonts w:cs="Times New Roman"/>
    </w:rPr>
  </w:style>
  <w:style w:type="paragraph" w:styleId="Header">
    <w:name w:val="header"/>
    <w:basedOn w:val="Normal"/>
    <w:link w:val="HeaderChar"/>
    <w:uiPriority w:val="99"/>
    <w:rsid w:val="00D01F00"/>
    <w:pPr>
      <w:tabs>
        <w:tab w:val="center" w:pos="4320"/>
        <w:tab w:val="right" w:pos="8640"/>
      </w:tabs>
    </w:pPr>
  </w:style>
  <w:style w:type="character" w:customStyle="1" w:styleId="HeaderChar">
    <w:name w:val="Header Char"/>
    <w:basedOn w:val="DefaultParagraphFont"/>
    <w:link w:val="Header"/>
    <w:uiPriority w:val="99"/>
    <w:semiHidden/>
    <w:locked/>
    <w:rsid w:val="00E079DD"/>
    <w:rPr>
      <w:rFonts w:cs="Times New Roman"/>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25</Pages>
  <Words>4569</Words>
  <Characters>26044</Characters>
  <Application>Microsoft Office Outlook</Application>
  <DocSecurity>0</DocSecurity>
  <Lines>0</Lines>
  <Paragraphs>0</Paragraphs>
  <ScaleCrop>false</ScaleCrop>
  <Company>Truong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PHẦN I</dc:title>
  <dc:subject/>
  <dc:creator>Windows User</dc:creator>
  <cp:keywords/>
  <dc:description/>
  <cp:lastModifiedBy>Thanh An</cp:lastModifiedBy>
  <cp:revision>2</cp:revision>
  <cp:lastPrinted>2017-03-18T06:45:00Z</cp:lastPrinted>
  <dcterms:created xsi:type="dcterms:W3CDTF">2017-04-21T02:52:00Z</dcterms:created>
  <dcterms:modified xsi:type="dcterms:W3CDTF">2017-04-21T02:52:00Z</dcterms:modified>
</cp:coreProperties>
</file>